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032F247F" w14:textId="77777777" w:rsidTr="004B7E44">
        <w:trPr>
          <w:trHeight w:val="2536"/>
        </w:trPr>
        <w:tc>
          <w:tcPr>
            <w:tcW w:w="8541" w:type="dxa"/>
            <w:tcBorders>
              <w:top w:val="nil"/>
              <w:left w:val="nil"/>
              <w:bottom w:val="nil"/>
              <w:right w:val="nil"/>
            </w:tcBorders>
          </w:tcPr>
          <w:p w14:paraId="6FF7EEE2" w14:textId="77777777" w:rsidR="004B7E44" w:rsidRDefault="004B7E44" w:rsidP="004B7E44"/>
          <w:p w14:paraId="15943A02" w14:textId="77777777" w:rsidR="004B7E44" w:rsidRDefault="004B7E44" w:rsidP="004B7E44"/>
          <w:p w14:paraId="72821366" w14:textId="77777777" w:rsidR="004B7E44" w:rsidRDefault="004B7E44" w:rsidP="004B7E44"/>
        </w:tc>
      </w:tr>
      <w:tr w:rsidR="004B7E44" w14:paraId="78F277D6" w14:textId="77777777" w:rsidTr="004B7E44">
        <w:trPr>
          <w:trHeight w:val="3814"/>
        </w:trPr>
        <w:tc>
          <w:tcPr>
            <w:tcW w:w="8541" w:type="dxa"/>
            <w:tcBorders>
              <w:top w:val="nil"/>
              <w:left w:val="nil"/>
              <w:bottom w:val="nil"/>
              <w:right w:val="nil"/>
            </w:tcBorders>
            <w:vAlign w:val="bottom"/>
          </w:tcPr>
          <w:p w14:paraId="4297DA1A" w14:textId="2A8821CE" w:rsidR="004B7E44" w:rsidRDefault="004B7E44" w:rsidP="004B7E44">
            <w:pPr>
              <w:rPr>
                <w:noProof/>
              </w:rPr>
            </w:pPr>
          </w:p>
          <w:p w14:paraId="5696F99A" w14:textId="268AEB35" w:rsidR="004B7E44" w:rsidRDefault="004B7E44" w:rsidP="004B7E44">
            <w:pPr>
              <w:rPr>
                <w:noProof/>
              </w:rPr>
            </w:pPr>
          </w:p>
        </w:tc>
      </w:tr>
    </w:tbl>
    <w:p w14:paraId="08EC465B" w14:textId="77777777" w:rsidR="004B7E44" w:rsidRDefault="00500DD2" w:rsidP="004B7E44">
      <w:r>
        <w:rPr>
          <w:noProof/>
        </w:rPr>
        <mc:AlternateContent>
          <mc:Choice Requires="wpg">
            <w:drawing>
              <wp:anchor distT="0" distB="0" distL="114300" distR="114300" simplePos="0" relativeHeight="251645949" behindDoc="0" locked="1" layoutInCell="1" allowOverlap="1" wp14:anchorId="2628289E" wp14:editId="35D7439C">
                <wp:simplePos x="0" y="0"/>
                <wp:positionH relativeFrom="page">
                  <wp:posOffset>-135255</wp:posOffset>
                </wp:positionH>
                <wp:positionV relativeFrom="page">
                  <wp:posOffset>-125095</wp:posOffset>
                </wp:positionV>
                <wp:extent cx="15382875" cy="10264775"/>
                <wp:effectExtent l="0" t="0" r="0" b="0"/>
                <wp:wrapNone/>
                <wp:docPr id="9" name="Group 9"/>
                <wp:cNvGraphicFramePr/>
                <a:graphic xmlns:a="http://schemas.openxmlformats.org/drawingml/2006/main">
                  <a:graphicData uri="http://schemas.microsoft.com/office/word/2010/wordprocessingGroup">
                    <wpg:wgp>
                      <wpg:cNvGrpSpPr/>
                      <wpg:grpSpPr>
                        <a:xfrm>
                          <a:off x="0" y="0"/>
                          <a:ext cx="15382875" cy="10264775"/>
                          <a:chOff x="-135612" y="-70910"/>
                          <a:chExt cx="15381943" cy="10266263"/>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135612" y="-70910"/>
                            <a:ext cx="15381943" cy="10266263"/>
                          </a:xfrm>
                          <a:prstGeom prst="rect">
                            <a:avLst/>
                          </a:prstGeom>
                        </pic:spPr>
                      </pic:pic>
                      <wps:wsp>
                        <wps:cNvPr id="2" name="Rectangle 2" descr="colored rectangle"/>
                        <wps:cNvSpPr/>
                        <wps:spPr>
                          <a:xfrm>
                            <a:off x="0" y="2085654"/>
                            <a:ext cx="6382512" cy="5989320"/>
                          </a:xfrm>
                          <a:prstGeom prst="rect">
                            <a:avLst/>
                          </a:prstGeom>
                          <a:solidFill>
                            <a:srgbClr val="00263A"/>
                          </a:solidFill>
                          <a:ln>
                            <a:noFill/>
                          </a:ln>
                          <a:effectLst>
                            <a:outerShdw blurRad="95250" dist="190500" dir="2700000" algn="tl" rotWithShape="0">
                              <a:prstClr val="black">
                                <a:alpha val="25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72F47D" id="Group 9" o:spid="_x0000_s1026" style="position:absolute;margin-left:-10.65pt;margin-top:-9.85pt;width:1211.25pt;height:808.25pt;z-index:251645949;mso-position-horizontal-relative:page;mso-position-vertical-relative:page;mso-width-relative:margin;mso-height-relative:margin" coordorigin="-1356,-709" coordsize="153819,10266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356;top:-709;width:153819;height:1026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">
                  <v:imagedata r:id="rId9" o:title=""/>
                </v:shape>
                <v:rect id="Rectangle 2" o:spid="_x0000_s1028" alt="colored rectangle" style="position:absolute;top:20856;width:63825;height:598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" fillcolor="#00263a" stroked="f" strokeweight="2pt">
                  <v:shadow on="t" color="black" opacity=".25" origin="-.5,-.5" offset="3.74178mm,3.74178mm"/>
                </v:rect>
                <w10:wrap anchorx="page" anchory="page"/>
                <w10:anchorlock/>
              </v:group>
            </w:pict>
          </mc:Fallback>
        </mc:AlternateContent>
      </w:r>
    </w:p>
    <w:p w14:paraId="6B53BD0A" w14:textId="3A6E25D3" w:rsidR="00E0670E" w:rsidRDefault="00FE5C0C" w:rsidP="00763ED5">
      <w:pPr>
        <w:spacing w:after="200"/>
      </w:pPr>
      <w:r>
        <w:rPr>
          <w:b/>
          <w:bCs/>
          <w:noProof/>
          <w:color w:val="161718" w:themeColor="text1"/>
          <w:sz w:val="48"/>
          <w:szCs w:val="48"/>
        </w:rPr>
        <w:drawing>
          <wp:anchor distT="0" distB="0" distL="114300" distR="114300" simplePos="0" relativeHeight="251686912" behindDoc="0" locked="0" layoutInCell="1" allowOverlap="1" wp14:anchorId="21A591F5" wp14:editId="36D0BEEE">
            <wp:simplePos x="0" y="0"/>
            <wp:positionH relativeFrom="margin">
              <wp:posOffset>-449580</wp:posOffset>
            </wp:positionH>
            <wp:positionV relativeFrom="margin">
              <wp:posOffset>5728970</wp:posOffset>
            </wp:positionV>
            <wp:extent cx="1105535" cy="1105535"/>
            <wp:effectExtent l="0" t="0" r="0" b="0"/>
            <wp:wrapNone/>
            <wp:docPr id="6"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seball Club Logo - 2019-202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5535" cy="11055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85888" behindDoc="0" locked="1" layoutInCell="1" allowOverlap="1" wp14:anchorId="7D3A0849" wp14:editId="30B0E0DE">
                <wp:simplePos x="0" y="0"/>
                <wp:positionH relativeFrom="page">
                  <wp:posOffset>1675765</wp:posOffset>
                </wp:positionH>
                <wp:positionV relativeFrom="page">
                  <wp:posOffset>6800850</wp:posOffset>
                </wp:positionV>
                <wp:extent cx="5349240" cy="1079500"/>
                <wp:effectExtent l="0" t="0" r="0" b="0"/>
                <wp:wrapNone/>
                <wp:docPr id="14" name="Group 14"/>
                <wp:cNvGraphicFramePr/>
                <a:graphic xmlns:a="http://schemas.openxmlformats.org/drawingml/2006/main">
                  <a:graphicData uri="http://schemas.microsoft.com/office/word/2010/wordprocessingGroup">
                    <wpg:wgp>
                      <wpg:cNvGrpSpPr/>
                      <wpg:grpSpPr>
                        <a:xfrm>
                          <a:off x="0" y="0"/>
                          <a:ext cx="5349240" cy="1079500"/>
                          <a:chOff x="0" y="0"/>
                          <a:chExt cx="5350062" cy="1079380"/>
                        </a:xfrm>
                      </wpg:grpSpPr>
                      <wps:wsp>
                        <wps:cNvPr id="15" name="Text Box 15"/>
                        <wps:cNvSpPr txBox="1"/>
                        <wps:spPr>
                          <a:xfrm>
                            <a:off x="0" y="0"/>
                            <a:ext cx="4315460" cy="584137"/>
                          </a:xfrm>
                          <a:prstGeom prst="rect">
                            <a:avLst/>
                          </a:prstGeom>
                          <a:noFill/>
                          <a:ln w="6350">
                            <a:noFill/>
                          </a:ln>
                        </wps:spPr>
                        <wps:txbx>
                          <w:txbxContent>
                            <w:p w14:paraId="6303386E" w14:textId="6D1EE6DF" w:rsidR="00FE5C0C" w:rsidRPr="00DA2627" w:rsidRDefault="00FE5C0C" w:rsidP="004200F4">
                              <w:pPr>
                                <w:pStyle w:val="OpeningPage-CompanyName"/>
                                <w:rPr>
                                  <w:rFonts w:ascii="Sofia Pro Medium" w:hAnsi="Sofia Pro Medium"/>
                                  <w:b w:val="0"/>
                                  <w:sz w:val="24"/>
                                </w:rPr>
                              </w:pPr>
                              <w:r>
                                <w:rPr>
                                  <w:rFonts w:ascii="Sofia Pro Medium" w:hAnsi="Sofia Pro Medium"/>
                                  <w:b w:val="0"/>
                                </w:rPr>
                                <w:t>USU</w:t>
                              </w:r>
                              <w:r w:rsidRPr="00DA2627">
                                <w:rPr>
                                  <w:rFonts w:ascii="Sofia Pro Medium" w:hAnsi="Sofia Pro Medium"/>
                                  <w:b w:val="0"/>
                                </w:rPr>
                                <w:t xml:space="preserve"> Baseball</w:t>
                              </w:r>
                              <w:r>
                                <w:rPr>
                                  <w:rFonts w:ascii="Sofia Pro Medium" w:hAnsi="Sofia Pro Medium"/>
                                  <w:b w:val="0"/>
                                </w:rPr>
                                <w:t xml:space="preserve">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 name="Group 16"/>
                        <wpg:cNvGrpSpPr/>
                        <wpg:grpSpPr>
                          <a:xfrm>
                            <a:off x="0" y="391567"/>
                            <a:ext cx="5350062" cy="687813"/>
                            <a:chOff x="0" y="-101592"/>
                            <a:chExt cx="5350062" cy="687813"/>
                          </a:xfrm>
                        </wpg:grpSpPr>
                        <wps:wsp>
                          <wps:cNvPr id="17" name="Text Box 17"/>
                          <wps:cNvSpPr txBox="1"/>
                          <wps:spPr>
                            <a:xfrm>
                              <a:off x="0" y="-101592"/>
                              <a:ext cx="2889250" cy="687813"/>
                            </a:xfrm>
                            <a:prstGeom prst="rect">
                              <a:avLst/>
                            </a:prstGeom>
                            <a:noFill/>
                            <a:ln w="6350">
                              <a:noFill/>
                            </a:ln>
                          </wps:spPr>
                          <wps:txbx>
                            <w:txbxContent>
                              <w:p w14:paraId="37B1C7BA" w14:textId="3A5CAC15" w:rsidR="00FE5C0C" w:rsidRPr="00DA2627" w:rsidRDefault="004200F4" w:rsidP="00FE5C0C">
                                <w:pPr>
                                  <w:pStyle w:val="OpeningPage-CompanyInfo"/>
                                  <w:rPr>
                                    <w:rFonts w:ascii="Sofia Pro Medium" w:hAnsi="Sofia Pro Medium"/>
                                  </w:rPr>
                                </w:pPr>
                                <w:r>
                                  <w:rPr>
                                    <w:rFonts w:ascii="Sofia Pro Medium" w:hAnsi="Sofia Pro Medium"/>
                                  </w:rPr>
                                  <w:t>baseballclub@aggies.usu.edu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3082350" y="51"/>
                              <a:ext cx="2267712" cy="487291"/>
                            </a:xfrm>
                            <a:prstGeom prst="rect">
                              <a:avLst/>
                            </a:prstGeom>
                            <a:noFill/>
                            <a:ln w="6350">
                              <a:noFill/>
                            </a:ln>
                          </wps:spPr>
                          <wps:txbx>
                            <w:txbxContent>
                              <w:p w14:paraId="3A480CA7" w14:textId="77777777" w:rsidR="00FE5C0C" w:rsidRPr="00DA2627" w:rsidRDefault="00FE5C0C" w:rsidP="00FE5C0C">
                                <w:pPr>
                                  <w:pStyle w:val="OpeningPage-CompanyInfo"/>
                                  <w:jc w:val="right"/>
                                  <w:rPr>
                                    <w:rFonts w:ascii="Sofia Pro Medium" w:hAnsi="Sofia Pro Mediu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D3A0849" id="Group 14" o:spid="_x0000_s1026" style="position:absolute;margin-left:131.95pt;margin-top:535.5pt;width:421.2pt;height:85pt;z-index:251685888;mso-position-horizontal-relative:page;mso-position-vertical-relative:page;mso-width-relative:margin;mso-height-relative:margin" coordsize="53500,107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">
                <v:shapetype id="_x0000_t202" coordsize="21600,21600" o:spt="202" path="m,l,21600r21600,l21600,xe">
                  <v:stroke joinstyle="miter"/>
                  <v:path gradientshapeok="t" o:connecttype="rect"/>
                </v:shapetype>
                <v:shape id="Text Box 15" o:spid="_x0000_s1027" type="#_x0000_t202" style="position:absolute;width:43154;height:5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6303386E" w14:textId="6D1EE6DF" w:rsidR="00FE5C0C" w:rsidRPr="00DA2627" w:rsidRDefault="00FE5C0C" w:rsidP="004200F4">
                        <w:pPr>
                          <w:pStyle w:val="OpeningPage-CompanyName"/>
                          <w:rPr>
                            <w:rFonts w:ascii="Sofia Pro Medium" w:hAnsi="Sofia Pro Medium"/>
                            <w:b w:val="0"/>
                            <w:sz w:val="24"/>
                          </w:rPr>
                        </w:pPr>
                        <w:r>
                          <w:rPr>
                            <w:rFonts w:ascii="Sofia Pro Medium" w:hAnsi="Sofia Pro Medium"/>
                            <w:b w:val="0"/>
                          </w:rPr>
                          <w:t>USU</w:t>
                        </w:r>
                        <w:r w:rsidRPr="00DA2627">
                          <w:rPr>
                            <w:rFonts w:ascii="Sofia Pro Medium" w:hAnsi="Sofia Pro Medium"/>
                            <w:b w:val="0"/>
                          </w:rPr>
                          <w:t xml:space="preserve"> Baseball</w:t>
                        </w:r>
                        <w:r>
                          <w:rPr>
                            <w:rFonts w:ascii="Sofia Pro Medium" w:hAnsi="Sofia Pro Medium"/>
                            <w:b w:val="0"/>
                          </w:rPr>
                          <w:t xml:space="preserve"> Club</w:t>
                        </w:r>
                      </w:p>
                    </w:txbxContent>
                  </v:textbox>
                </v:shape>
                <v:group id="Group 16" o:spid="_x0000_s1028" style="position:absolute;top:3915;width:53500;height:6878" coordorigin=",-1015" coordsize="53500,68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9R6xwAAAOA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WECf0JhAbl4AQAA//8DAFBLAQItABQABgAIAAAAIQDb4fbL7gAAAIUBAAATAAAAAAAA&#13;&#10;AAAAAAAAAAAAAABbQ29udGVudF9UeXBlc10ueG1sUEsBAi0AFAAGAAgAAAAhAFr0LFu/AAAAFQEA&#13;&#10;AAsAAAAAAAAAAAAAAAAAHwEAAF9yZWxzLy5yZWxzUEsBAi0AFAAGAAgAAAAhAIh71HrHAAAA4AAA&#13;&#10;AA8AAAAAAAAAAAAAAAAABwIAAGRycy9kb3ducmV2LnhtbFBLBQYAAAAAAwADALcAAAD7AgAAAAA=&#13;&#10;">
                  <v:shape id="Text Box 17" o:spid="_x0000_s1029" type="#_x0000_t202" style="position:absolute;top:-1015;width:28892;height:68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" filled="f" stroked="f" strokeweight=".5pt">
                    <v:textbox>
                      <w:txbxContent>
                        <w:p w14:paraId="37B1C7BA" w14:textId="3A5CAC15" w:rsidR="00FE5C0C" w:rsidRPr="00DA2627" w:rsidRDefault="004200F4" w:rsidP="00FE5C0C">
                          <w:pPr>
                            <w:pStyle w:val="OpeningPage-CompanyInfo"/>
                            <w:rPr>
                              <w:rFonts w:ascii="Sofia Pro Medium" w:hAnsi="Sofia Pro Medium"/>
                            </w:rPr>
                          </w:pPr>
                          <w:r>
                            <w:rPr>
                              <w:rFonts w:ascii="Sofia Pro Medium" w:hAnsi="Sofia Pro Medium"/>
                            </w:rPr>
                            <w:t>baseballclub@aggies.usu.edu</w:t>
                          </w:r>
                        </w:p>
                      </w:txbxContent>
                    </v:textbox>
                  </v:shape>
                  <v:shape id="Text Box 19" o:spid="_x0000_s1030" type="#_x0000_t202" style="position:absolute;left:30823;width:22677;height:4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" filled="f" stroked="f" strokeweight=".5pt">
                    <v:textbox>
                      <w:txbxContent>
                        <w:p w14:paraId="3A480CA7" w14:textId="77777777" w:rsidR="00FE5C0C" w:rsidRPr="00DA2627" w:rsidRDefault="00FE5C0C" w:rsidP="00FE5C0C">
                          <w:pPr>
                            <w:pStyle w:val="OpeningPage-CompanyInfo"/>
                            <w:jc w:val="right"/>
                            <w:rPr>
                              <w:rFonts w:ascii="Sofia Pro Medium" w:hAnsi="Sofia Pro Medium"/>
                            </w:rPr>
                          </w:pPr>
                        </w:p>
                      </w:txbxContent>
                    </v:textbox>
                  </v:shape>
                </v:group>
                <w10:wrap anchorx="page" anchory="page"/>
                <w10:anchorlock/>
              </v:group>
            </w:pict>
          </mc:Fallback>
        </mc:AlternateContent>
      </w:r>
      <w:r>
        <w:rPr>
          <w:noProof/>
        </w:rPr>
        <mc:AlternateContent>
          <mc:Choice Requires="wpg">
            <w:drawing>
              <wp:anchor distT="0" distB="0" distL="114300" distR="114300" simplePos="0" relativeHeight="251683840" behindDoc="0" locked="1" layoutInCell="1" allowOverlap="1" wp14:anchorId="72AD82BA" wp14:editId="1A1B85CA">
                <wp:simplePos x="0" y="0"/>
                <wp:positionH relativeFrom="page">
                  <wp:posOffset>520700</wp:posOffset>
                </wp:positionH>
                <wp:positionV relativeFrom="page">
                  <wp:posOffset>2717800</wp:posOffset>
                </wp:positionV>
                <wp:extent cx="5702300" cy="3003550"/>
                <wp:effectExtent l="0" t="0" r="0" b="0"/>
                <wp:wrapNone/>
                <wp:docPr id="23" name="Group 23"/>
                <wp:cNvGraphicFramePr/>
                <a:graphic xmlns:a="http://schemas.openxmlformats.org/drawingml/2006/main">
                  <a:graphicData uri="http://schemas.microsoft.com/office/word/2010/wordprocessingGroup">
                    <wpg:wgp>
                      <wpg:cNvGrpSpPr/>
                      <wpg:grpSpPr>
                        <a:xfrm>
                          <a:off x="0" y="0"/>
                          <a:ext cx="5702300" cy="3003550"/>
                          <a:chOff x="0" y="-317325"/>
                          <a:chExt cx="5702570" cy="3002549"/>
                        </a:xfrm>
                      </wpg:grpSpPr>
                      <wps:wsp>
                        <wps:cNvPr id="3" name="Text Box 3"/>
                        <wps:cNvSpPr txBox="1"/>
                        <wps:spPr>
                          <a:xfrm>
                            <a:off x="0" y="1599675"/>
                            <a:ext cx="5358384" cy="1085549"/>
                          </a:xfrm>
                          <a:prstGeom prst="rect">
                            <a:avLst/>
                          </a:prstGeom>
                          <a:noFill/>
                          <a:ln w="6350">
                            <a:noFill/>
                          </a:ln>
                        </wps:spPr>
                        <wps:txbx>
                          <w:txbxContent>
                            <w:p w14:paraId="5C08AC42" w14:textId="1AC5BAFA" w:rsidR="00FE5C0C" w:rsidRPr="00DA2627" w:rsidRDefault="00FE5C0C" w:rsidP="00FE5C0C">
                              <w:pPr>
                                <w:pStyle w:val="Subtitle"/>
                                <w:rPr>
                                  <w:rFonts w:ascii="Sofia Pro Semi Bold" w:hAnsi="Sofia Pro Semi Bold"/>
                                  <w:bCs/>
                                  <w:szCs w:val="72"/>
                                </w:rPr>
                              </w:pPr>
                              <w:r w:rsidRPr="00DA2627">
                                <w:rPr>
                                  <w:rFonts w:ascii="Sofia Pro Semi Bold" w:hAnsi="Sofia Pro Semi Bold"/>
                                  <w:bCs/>
                                  <w:szCs w:val="72"/>
                                </w:rPr>
                                <w:t>202</w:t>
                              </w:r>
                              <w:r w:rsidR="004200F4">
                                <w:rPr>
                                  <w:rFonts w:ascii="Sofia Pro Semi Bold" w:hAnsi="Sofia Pro Semi Bold"/>
                                  <w:bCs/>
                                  <w:szCs w:val="72"/>
                                </w:rPr>
                                <w:t>5</w:t>
                              </w:r>
                              <w:r w:rsidRPr="00DA2627">
                                <w:rPr>
                                  <w:rFonts w:ascii="Sofia Pro Semi Bold" w:hAnsi="Sofia Pro Semi Bold"/>
                                  <w:bCs/>
                                  <w:szCs w:val="72"/>
                                </w:rPr>
                                <w:t xml:space="preserve"> - 202</w:t>
                              </w:r>
                              <w:r w:rsidR="004200F4">
                                <w:rPr>
                                  <w:rFonts w:ascii="Sofia Pro Semi Bold" w:hAnsi="Sofia Pro Semi Bold"/>
                                  <w:bCs/>
                                  <w:szCs w:val="7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0" y="-317325"/>
                            <a:ext cx="5702570" cy="1482587"/>
                          </a:xfrm>
                          <a:prstGeom prst="rect">
                            <a:avLst/>
                          </a:prstGeom>
                          <a:noFill/>
                          <a:ln w="6350">
                            <a:noFill/>
                          </a:ln>
                        </wps:spPr>
                        <wps:txbx>
                          <w:txbxContent>
                            <w:p w14:paraId="53C550BE" w14:textId="77777777" w:rsidR="00FE5C0C" w:rsidRPr="00DA2627" w:rsidRDefault="00FE5C0C" w:rsidP="00FE5C0C">
                              <w:pPr>
                                <w:pStyle w:val="Title"/>
                                <w:rPr>
                                  <w:rFonts w:ascii="Sofia Pro Semi Bold" w:hAnsi="Sofia Pro Semi Bold"/>
                                  <w:bCs/>
                                  <w:caps w:val="0"/>
                                  <w:szCs w:val="72"/>
                                </w:rPr>
                              </w:pPr>
                              <w:r w:rsidRPr="00DA2627">
                                <w:rPr>
                                  <w:rFonts w:ascii="Sofia Pro Semi Bold" w:hAnsi="Sofia Pro Semi Bold"/>
                                  <w:bCs/>
                                  <w:caps w:val="0"/>
                                  <w:szCs w:val="72"/>
                                </w:rPr>
                                <w:t>Utah State University</w:t>
                              </w:r>
                            </w:p>
                            <w:p w14:paraId="53B77106" w14:textId="77777777" w:rsidR="00FE5C0C" w:rsidRPr="00DA2627" w:rsidRDefault="00FE5C0C" w:rsidP="00FE5C0C">
                              <w:pPr>
                                <w:pStyle w:val="Title"/>
                                <w:rPr>
                                  <w:rFonts w:ascii="Sofia Pro Semi Bold" w:hAnsi="Sofia Pro Semi Bold"/>
                                  <w:bCs/>
                                  <w:caps w:val="0"/>
                                  <w:szCs w:val="72"/>
                                </w:rPr>
                              </w:pPr>
                              <w:r w:rsidRPr="00DA2627">
                                <w:rPr>
                                  <w:rFonts w:ascii="Sofia Pro Semi Bold" w:hAnsi="Sofia Pro Semi Bold"/>
                                  <w:bCs/>
                                  <w:caps w:val="0"/>
                                  <w:szCs w:val="72"/>
                                </w:rPr>
                                <w:t>Baseball Club</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5" name="Straight Connector 5" descr="text divider"/>
                        <wps:cNvCnPr/>
                        <wps:spPr>
                          <a:xfrm>
                            <a:off x="0" y="1482587"/>
                            <a:ext cx="758952"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2AD82BA" id="Group 23" o:spid="_x0000_s1031" style="position:absolute;margin-left:41pt;margin-top:214pt;width:449pt;height:236.5pt;z-index:251683840;mso-position-horizontal-relative:page;mso-position-vertical-relative:page;mso-width-relative:margin;mso-height-relative:margin" coordorigin=",-3173" coordsize="57025,300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">
                <v:shape id="Text Box 3" o:spid="_x0000_s1032" type="#_x0000_t202" style="position:absolute;top:15996;width:53583;height:108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" filled="f" stroked="f" strokeweight=".5pt">
                  <v:textbox>
                    <w:txbxContent>
                      <w:p w14:paraId="5C08AC42" w14:textId="1AC5BAFA" w:rsidR="00FE5C0C" w:rsidRPr="00DA2627" w:rsidRDefault="00FE5C0C" w:rsidP="00FE5C0C">
                        <w:pPr>
                          <w:pStyle w:val="Subtitle"/>
                          <w:rPr>
                            <w:rFonts w:ascii="Sofia Pro Semi Bold" w:hAnsi="Sofia Pro Semi Bold"/>
                            <w:bCs/>
                            <w:szCs w:val="72"/>
                          </w:rPr>
                        </w:pPr>
                        <w:r w:rsidRPr="00DA2627">
                          <w:rPr>
                            <w:rFonts w:ascii="Sofia Pro Semi Bold" w:hAnsi="Sofia Pro Semi Bold"/>
                            <w:bCs/>
                            <w:szCs w:val="72"/>
                          </w:rPr>
                          <w:t>202</w:t>
                        </w:r>
                        <w:r w:rsidR="004200F4">
                          <w:rPr>
                            <w:rFonts w:ascii="Sofia Pro Semi Bold" w:hAnsi="Sofia Pro Semi Bold"/>
                            <w:bCs/>
                            <w:szCs w:val="72"/>
                          </w:rPr>
                          <w:t>5</w:t>
                        </w:r>
                        <w:r w:rsidRPr="00DA2627">
                          <w:rPr>
                            <w:rFonts w:ascii="Sofia Pro Semi Bold" w:hAnsi="Sofia Pro Semi Bold"/>
                            <w:bCs/>
                            <w:szCs w:val="72"/>
                          </w:rPr>
                          <w:t xml:space="preserve"> - 202</w:t>
                        </w:r>
                        <w:r w:rsidR="004200F4">
                          <w:rPr>
                            <w:rFonts w:ascii="Sofia Pro Semi Bold" w:hAnsi="Sofia Pro Semi Bold"/>
                            <w:bCs/>
                            <w:szCs w:val="72"/>
                          </w:rPr>
                          <w:t>6</w:t>
                        </w:r>
                      </w:p>
                    </w:txbxContent>
                  </v:textbox>
                </v:shape>
                <v:shape id="Text Box 8" o:spid="_x0000_s1033" type="#_x0000_t202" style="position:absolute;top:-3173;width:57025;height:148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" filled="f" stroked="f" strokeweight=".5pt">
                  <v:textbox inset=",0,,0">
                    <w:txbxContent>
                      <w:p w14:paraId="53C550BE" w14:textId="77777777" w:rsidR="00FE5C0C" w:rsidRPr="00DA2627" w:rsidRDefault="00FE5C0C" w:rsidP="00FE5C0C">
                        <w:pPr>
                          <w:pStyle w:val="Title"/>
                          <w:rPr>
                            <w:rFonts w:ascii="Sofia Pro Semi Bold" w:hAnsi="Sofia Pro Semi Bold"/>
                            <w:bCs/>
                            <w:caps w:val="0"/>
                            <w:szCs w:val="72"/>
                          </w:rPr>
                        </w:pPr>
                        <w:r w:rsidRPr="00DA2627">
                          <w:rPr>
                            <w:rFonts w:ascii="Sofia Pro Semi Bold" w:hAnsi="Sofia Pro Semi Bold"/>
                            <w:bCs/>
                            <w:caps w:val="0"/>
                            <w:szCs w:val="72"/>
                          </w:rPr>
                          <w:t>Utah State University</w:t>
                        </w:r>
                      </w:p>
                      <w:p w14:paraId="53B77106" w14:textId="77777777" w:rsidR="00FE5C0C" w:rsidRPr="00DA2627" w:rsidRDefault="00FE5C0C" w:rsidP="00FE5C0C">
                        <w:pPr>
                          <w:pStyle w:val="Title"/>
                          <w:rPr>
                            <w:rFonts w:ascii="Sofia Pro Semi Bold" w:hAnsi="Sofia Pro Semi Bold"/>
                            <w:bCs/>
                            <w:caps w:val="0"/>
                            <w:szCs w:val="72"/>
                          </w:rPr>
                        </w:pPr>
                        <w:r w:rsidRPr="00DA2627">
                          <w:rPr>
                            <w:rFonts w:ascii="Sofia Pro Semi Bold" w:hAnsi="Sofia Pro Semi Bold"/>
                            <w:bCs/>
                            <w:caps w:val="0"/>
                            <w:szCs w:val="72"/>
                          </w:rPr>
                          <w:t>Baseball Club</w:t>
                        </w:r>
                      </w:p>
                    </w:txbxContent>
                  </v:textbox>
                </v:shape>
                <v:line id="Straight Connector 5" o:spid="_x0000_s1034" alt="text divider" style="position:absolute;visibility:visible;mso-wrap-style:square" from="0,14825" to="7589,148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" strokecolor="white [3212]" strokeweight="6pt"/>
                <w10:wrap anchorx="page" anchory="page"/>
                <w10:anchorlock/>
              </v:group>
            </w:pict>
          </mc:Fallback>
        </mc:AlternateContent>
      </w:r>
      <w:r w:rsidR="004B7E44">
        <w:br w:type="page"/>
      </w:r>
    </w:p>
    <w:p w14:paraId="06881A61" w14:textId="77777777" w:rsidR="00173A5F" w:rsidRPr="007001CC" w:rsidRDefault="004D02D6" w:rsidP="004D02D6">
      <w:pPr>
        <w:pStyle w:val="General"/>
        <w:rPr>
          <w:b/>
          <w:bCs/>
          <w:color w:val="0F2439"/>
          <w:sz w:val="48"/>
          <w:szCs w:val="48"/>
        </w:rPr>
      </w:pPr>
      <w:r w:rsidRPr="007001CC">
        <w:rPr>
          <w:b/>
          <w:bCs/>
          <w:color w:val="0F2439"/>
          <w:sz w:val="48"/>
          <w:szCs w:val="48"/>
        </w:rPr>
        <w:lastRenderedPageBreak/>
        <w:t>Content</w:t>
      </w:r>
    </w:p>
    <w:p w14:paraId="0E62BB73" w14:textId="4322AEC7" w:rsidR="00060D9E" w:rsidRDefault="000412F0">
      <w:pPr>
        <w:pStyle w:val="TOC1"/>
        <w:tabs>
          <w:tab w:val="right" w:leader="dot" w:pos="9350"/>
        </w:tabs>
        <w:rPr>
          <w:rFonts w:asciiTheme="minorHAnsi" w:eastAsiaTheme="minorEastAsia" w:hAnsiTheme="minorHAnsi" w:cstheme="minorBidi"/>
          <w:bCs w:val="0"/>
          <w:noProof/>
          <w:color w:val="auto"/>
          <w:szCs w:val="24"/>
        </w:rPr>
      </w:pPr>
      <w:r>
        <w:fldChar w:fldCharType="begin"/>
      </w:r>
      <w:r>
        <w:instrText xml:space="preserve"> TOC \o "1-2" \h \z \t "Table of Contents - Level 1,1,Table of Contents - Level 2,2" </w:instrText>
      </w:r>
      <w:r>
        <w:fldChar w:fldCharType="separate"/>
      </w:r>
      <w:hyperlink w:anchor="_Toc112683162" w:history="1">
        <w:r w:rsidR="00060D9E" w:rsidRPr="00036C48">
          <w:rPr>
            <w:rStyle w:val="Hyperlink"/>
            <w:noProof/>
          </w:rPr>
          <w:t>What is the USU Baseball Club?</w:t>
        </w:r>
        <w:r w:rsidR="00060D9E">
          <w:rPr>
            <w:noProof/>
            <w:webHidden/>
          </w:rPr>
          <w:tab/>
        </w:r>
        <w:r w:rsidR="00060D9E">
          <w:rPr>
            <w:noProof/>
            <w:webHidden/>
          </w:rPr>
          <w:fldChar w:fldCharType="begin"/>
        </w:r>
        <w:r w:rsidR="00060D9E">
          <w:rPr>
            <w:noProof/>
            <w:webHidden/>
          </w:rPr>
          <w:instrText xml:space="preserve"> PAGEREF _Toc112683162 \h </w:instrText>
        </w:r>
        <w:r w:rsidR="00060D9E">
          <w:rPr>
            <w:noProof/>
            <w:webHidden/>
          </w:rPr>
        </w:r>
        <w:r w:rsidR="00060D9E">
          <w:rPr>
            <w:noProof/>
            <w:webHidden/>
          </w:rPr>
          <w:fldChar w:fldCharType="separate"/>
        </w:r>
        <w:r w:rsidR="00061AC1">
          <w:rPr>
            <w:noProof/>
            <w:webHidden/>
          </w:rPr>
          <w:t>2</w:t>
        </w:r>
        <w:r w:rsidR="00060D9E">
          <w:rPr>
            <w:noProof/>
            <w:webHidden/>
          </w:rPr>
          <w:fldChar w:fldCharType="end"/>
        </w:r>
      </w:hyperlink>
    </w:p>
    <w:p w14:paraId="7CBDE691" w14:textId="0A36DDC1" w:rsidR="00060D9E" w:rsidRDefault="00060D9E">
      <w:pPr>
        <w:pStyle w:val="TOC1"/>
        <w:tabs>
          <w:tab w:val="right" w:leader="dot" w:pos="9350"/>
        </w:tabs>
        <w:rPr>
          <w:rFonts w:asciiTheme="minorHAnsi" w:eastAsiaTheme="minorEastAsia" w:hAnsiTheme="minorHAnsi" w:cstheme="minorBidi"/>
          <w:bCs w:val="0"/>
          <w:noProof/>
          <w:color w:val="auto"/>
          <w:szCs w:val="24"/>
        </w:rPr>
      </w:pPr>
      <w:hyperlink w:anchor="_Toc112683163" w:history="1">
        <w:r w:rsidRPr="00036C48">
          <w:rPr>
            <w:rStyle w:val="Hyperlink"/>
            <w:noProof/>
          </w:rPr>
          <w:t>Eligibility Requirements</w:t>
        </w:r>
        <w:r>
          <w:rPr>
            <w:noProof/>
            <w:webHidden/>
          </w:rPr>
          <w:tab/>
        </w:r>
        <w:r>
          <w:rPr>
            <w:noProof/>
            <w:webHidden/>
          </w:rPr>
          <w:fldChar w:fldCharType="begin"/>
        </w:r>
        <w:r>
          <w:rPr>
            <w:noProof/>
            <w:webHidden/>
          </w:rPr>
          <w:instrText xml:space="preserve"> PAGEREF _Toc112683163 \h </w:instrText>
        </w:r>
        <w:r>
          <w:rPr>
            <w:noProof/>
            <w:webHidden/>
          </w:rPr>
        </w:r>
        <w:r>
          <w:rPr>
            <w:noProof/>
            <w:webHidden/>
          </w:rPr>
          <w:fldChar w:fldCharType="separate"/>
        </w:r>
        <w:r w:rsidR="00061AC1">
          <w:rPr>
            <w:noProof/>
            <w:webHidden/>
          </w:rPr>
          <w:t>2</w:t>
        </w:r>
        <w:r>
          <w:rPr>
            <w:noProof/>
            <w:webHidden/>
          </w:rPr>
          <w:fldChar w:fldCharType="end"/>
        </w:r>
      </w:hyperlink>
    </w:p>
    <w:p w14:paraId="1C4346EF" w14:textId="1309D8A6" w:rsidR="00060D9E" w:rsidRDefault="00060D9E">
      <w:pPr>
        <w:pStyle w:val="TOC1"/>
        <w:tabs>
          <w:tab w:val="right" w:leader="dot" w:pos="9350"/>
        </w:tabs>
        <w:rPr>
          <w:rFonts w:asciiTheme="minorHAnsi" w:eastAsiaTheme="minorEastAsia" w:hAnsiTheme="minorHAnsi" w:cstheme="minorBidi"/>
          <w:bCs w:val="0"/>
          <w:noProof/>
          <w:color w:val="auto"/>
          <w:szCs w:val="24"/>
        </w:rPr>
      </w:pPr>
      <w:hyperlink w:anchor="_Toc112683164" w:history="1">
        <w:r w:rsidRPr="00036C48">
          <w:rPr>
            <w:rStyle w:val="Hyperlink"/>
            <w:noProof/>
          </w:rPr>
          <w:t>Tryouts</w:t>
        </w:r>
        <w:r>
          <w:rPr>
            <w:noProof/>
            <w:webHidden/>
          </w:rPr>
          <w:tab/>
        </w:r>
        <w:r>
          <w:rPr>
            <w:noProof/>
            <w:webHidden/>
          </w:rPr>
          <w:fldChar w:fldCharType="begin"/>
        </w:r>
        <w:r>
          <w:rPr>
            <w:noProof/>
            <w:webHidden/>
          </w:rPr>
          <w:instrText xml:space="preserve"> PAGEREF _Toc112683164 \h </w:instrText>
        </w:r>
        <w:r>
          <w:rPr>
            <w:noProof/>
            <w:webHidden/>
          </w:rPr>
        </w:r>
        <w:r>
          <w:rPr>
            <w:noProof/>
            <w:webHidden/>
          </w:rPr>
          <w:fldChar w:fldCharType="separate"/>
        </w:r>
        <w:r w:rsidR="00061AC1">
          <w:rPr>
            <w:noProof/>
            <w:webHidden/>
          </w:rPr>
          <w:t>4</w:t>
        </w:r>
        <w:r>
          <w:rPr>
            <w:noProof/>
            <w:webHidden/>
          </w:rPr>
          <w:fldChar w:fldCharType="end"/>
        </w:r>
      </w:hyperlink>
    </w:p>
    <w:p w14:paraId="5C04F4D9" w14:textId="69EFD3AC" w:rsidR="00060D9E" w:rsidRDefault="00060D9E">
      <w:pPr>
        <w:pStyle w:val="TOC1"/>
        <w:tabs>
          <w:tab w:val="right" w:leader="dot" w:pos="9350"/>
        </w:tabs>
        <w:rPr>
          <w:rFonts w:asciiTheme="minorHAnsi" w:eastAsiaTheme="minorEastAsia" w:hAnsiTheme="minorHAnsi" w:cstheme="minorBidi"/>
          <w:bCs w:val="0"/>
          <w:noProof/>
          <w:color w:val="auto"/>
          <w:szCs w:val="24"/>
        </w:rPr>
      </w:pPr>
      <w:hyperlink w:anchor="_Toc112683165" w:history="1">
        <w:r w:rsidRPr="00036C48">
          <w:rPr>
            <w:rStyle w:val="Hyperlink"/>
            <w:noProof/>
          </w:rPr>
          <w:t>Fall Season</w:t>
        </w:r>
        <w:r>
          <w:rPr>
            <w:noProof/>
            <w:webHidden/>
          </w:rPr>
          <w:tab/>
        </w:r>
        <w:r>
          <w:rPr>
            <w:noProof/>
            <w:webHidden/>
          </w:rPr>
          <w:fldChar w:fldCharType="begin"/>
        </w:r>
        <w:r>
          <w:rPr>
            <w:noProof/>
            <w:webHidden/>
          </w:rPr>
          <w:instrText xml:space="preserve"> PAGEREF _Toc112683165 \h </w:instrText>
        </w:r>
        <w:r>
          <w:rPr>
            <w:noProof/>
            <w:webHidden/>
          </w:rPr>
        </w:r>
        <w:r>
          <w:rPr>
            <w:noProof/>
            <w:webHidden/>
          </w:rPr>
          <w:fldChar w:fldCharType="separate"/>
        </w:r>
        <w:r w:rsidR="00061AC1">
          <w:rPr>
            <w:noProof/>
            <w:webHidden/>
          </w:rPr>
          <w:t>6</w:t>
        </w:r>
        <w:r>
          <w:rPr>
            <w:noProof/>
            <w:webHidden/>
          </w:rPr>
          <w:fldChar w:fldCharType="end"/>
        </w:r>
      </w:hyperlink>
    </w:p>
    <w:p w14:paraId="4532013F" w14:textId="60536606" w:rsidR="00060D9E" w:rsidRDefault="00060D9E">
      <w:pPr>
        <w:pStyle w:val="TOC1"/>
        <w:tabs>
          <w:tab w:val="right" w:leader="dot" w:pos="9350"/>
        </w:tabs>
        <w:rPr>
          <w:rFonts w:asciiTheme="minorHAnsi" w:eastAsiaTheme="minorEastAsia" w:hAnsiTheme="minorHAnsi" w:cstheme="minorBidi"/>
          <w:bCs w:val="0"/>
          <w:noProof/>
          <w:color w:val="auto"/>
          <w:szCs w:val="24"/>
        </w:rPr>
      </w:pPr>
      <w:hyperlink w:anchor="_Toc112683166" w:history="1">
        <w:r w:rsidRPr="00036C48">
          <w:rPr>
            <w:rStyle w:val="Hyperlink"/>
            <w:noProof/>
          </w:rPr>
          <w:t>Off Season (Winter)</w:t>
        </w:r>
        <w:r>
          <w:rPr>
            <w:noProof/>
            <w:webHidden/>
          </w:rPr>
          <w:tab/>
        </w:r>
        <w:r>
          <w:rPr>
            <w:noProof/>
            <w:webHidden/>
          </w:rPr>
          <w:fldChar w:fldCharType="begin"/>
        </w:r>
        <w:r>
          <w:rPr>
            <w:noProof/>
            <w:webHidden/>
          </w:rPr>
          <w:instrText xml:space="preserve"> PAGEREF _Toc112683166 \h </w:instrText>
        </w:r>
        <w:r>
          <w:rPr>
            <w:noProof/>
            <w:webHidden/>
          </w:rPr>
        </w:r>
        <w:r>
          <w:rPr>
            <w:noProof/>
            <w:webHidden/>
          </w:rPr>
          <w:fldChar w:fldCharType="separate"/>
        </w:r>
        <w:r w:rsidR="00061AC1">
          <w:rPr>
            <w:noProof/>
            <w:webHidden/>
          </w:rPr>
          <w:t>6</w:t>
        </w:r>
        <w:r>
          <w:rPr>
            <w:noProof/>
            <w:webHidden/>
          </w:rPr>
          <w:fldChar w:fldCharType="end"/>
        </w:r>
      </w:hyperlink>
    </w:p>
    <w:p w14:paraId="2A66B49D" w14:textId="4BB6750D" w:rsidR="00060D9E" w:rsidRDefault="00060D9E">
      <w:pPr>
        <w:pStyle w:val="TOC1"/>
        <w:tabs>
          <w:tab w:val="right" w:leader="dot" w:pos="9350"/>
        </w:tabs>
        <w:rPr>
          <w:rFonts w:asciiTheme="minorHAnsi" w:eastAsiaTheme="minorEastAsia" w:hAnsiTheme="minorHAnsi" w:cstheme="minorBidi"/>
          <w:bCs w:val="0"/>
          <w:noProof/>
          <w:color w:val="auto"/>
          <w:szCs w:val="24"/>
        </w:rPr>
      </w:pPr>
      <w:hyperlink w:anchor="_Toc112683167" w:history="1">
        <w:r w:rsidRPr="00036C48">
          <w:rPr>
            <w:rStyle w:val="Hyperlink"/>
            <w:noProof/>
          </w:rPr>
          <w:t>Spring Season</w:t>
        </w:r>
        <w:r>
          <w:rPr>
            <w:noProof/>
            <w:webHidden/>
          </w:rPr>
          <w:tab/>
        </w:r>
        <w:r>
          <w:rPr>
            <w:noProof/>
            <w:webHidden/>
          </w:rPr>
          <w:fldChar w:fldCharType="begin"/>
        </w:r>
        <w:r>
          <w:rPr>
            <w:noProof/>
            <w:webHidden/>
          </w:rPr>
          <w:instrText xml:space="preserve"> PAGEREF _Toc112683167 \h </w:instrText>
        </w:r>
        <w:r>
          <w:rPr>
            <w:noProof/>
            <w:webHidden/>
          </w:rPr>
        </w:r>
        <w:r>
          <w:rPr>
            <w:noProof/>
            <w:webHidden/>
          </w:rPr>
          <w:fldChar w:fldCharType="separate"/>
        </w:r>
        <w:r w:rsidR="00061AC1">
          <w:rPr>
            <w:noProof/>
            <w:webHidden/>
          </w:rPr>
          <w:t>7</w:t>
        </w:r>
        <w:r>
          <w:rPr>
            <w:noProof/>
            <w:webHidden/>
          </w:rPr>
          <w:fldChar w:fldCharType="end"/>
        </w:r>
      </w:hyperlink>
    </w:p>
    <w:p w14:paraId="412BC600" w14:textId="13F758C8" w:rsidR="00060D9E" w:rsidRDefault="00060D9E">
      <w:pPr>
        <w:pStyle w:val="TOC1"/>
        <w:tabs>
          <w:tab w:val="right" w:leader="dot" w:pos="9350"/>
        </w:tabs>
        <w:rPr>
          <w:rFonts w:asciiTheme="minorHAnsi" w:eastAsiaTheme="minorEastAsia" w:hAnsiTheme="minorHAnsi" w:cstheme="minorBidi"/>
          <w:bCs w:val="0"/>
          <w:noProof/>
          <w:color w:val="auto"/>
          <w:szCs w:val="24"/>
        </w:rPr>
      </w:pPr>
      <w:hyperlink w:anchor="_Toc112683168" w:history="1">
        <w:r w:rsidRPr="00036C48">
          <w:rPr>
            <w:rStyle w:val="Hyperlink"/>
            <w:noProof/>
          </w:rPr>
          <w:t>Additional Questions?</w:t>
        </w:r>
        <w:r>
          <w:rPr>
            <w:noProof/>
            <w:webHidden/>
          </w:rPr>
          <w:tab/>
        </w:r>
        <w:r>
          <w:rPr>
            <w:noProof/>
            <w:webHidden/>
          </w:rPr>
          <w:fldChar w:fldCharType="begin"/>
        </w:r>
        <w:r>
          <w:rPr>
            <w:noProof/>
            <w:webHidden/>
          </w:rPr>
          <w:instrText xml:space="preserve"> PAGEREF _Toc112683168 \h </w:instrText>
        </w:r>
        <w:r>
          <w:rPr>
            <w:noProof/>
            <w:webHidden/>
          </w:rPr>
        </w:r>
        <w:r>
          <w:rPr>
            <w:noProof/>
            <w:webHidden/>
          </w:rPr>
          <w:fldChar w:fldCharType="separate"/>
        </w:r>
        <w:r w:rsidR="00061AC1">
          <w:rPr>
            <w:noProof/>
            <w:webHidden/>
          </w:rPr>
          <w:t>9</w:t>
        </w:r>
        <w:r>
          <w:rPr>
            <w:noProof/>
            <w:webHidden/>
          </w:rPr>
          <w:fldChar w:fldCharType="end"/>
        </w:r>
      </w:hyperlink>
    </w:p>
    <w:p w14:paraId="4740D51D" w14:textId="4757B51B" w:rsidR="00C87977" w:rsidRDefault="000412F0" w:rsidP="004D02D6">
      <w:pPr>
        <w:pStyle w:val="General"/>
      </w:pPr>
      <w:r>
        <w:rPr>
          <w:rFonts w:eastAsiaTheme="minorEastAsia" w:cs="Microsoft Sans Serif (Body)"/>
          <w:szCs w:val="20"/>
        </w:rPr>
        <w:fldChar w:fldCharType="end"/>
      </w:r>
    </w:p>
    <w:p w14:paraId="1D3CA5F5" w14:textId="77777777" w:rsidR="000412F0" w:rsidRDefault="000412F0" w:rsidP="007001CC">
      <w:pPr>
        <w:pStyle w:val="Heading1"/>
      </w:pPr>
    </w:p>
    <w:p w14:paraId="3AB77B7A" w14:textId="77777777" w:rsidR="00C87977" w:rsidRDefault="00C87977" w:rsidP="007001CC">
      <w:pPr>
        <w:pStyle w:val="Heading3"/>
        <w:rPr>
          <w:sz w:val="48"/>
          <w:szCs w:val="48"/>
        </w:rPr>
      </w:pPr>
      <w:r>
        <w:br w:type="page"/>
      </w:r>
    </w:p>
    <w:p w14:paraId="2C08B823" w14:textId="1352A3CF" w:rsidR="00A834C4" w:rsidRPr="007001CC" w:rsidRDefault="00A834C4" w:rsidP="007001CC">
      <w:pPr>
        <w:pStyle w:val="Heading1"/>
      </w:pPr>
      <w:bookmarkStart w:id="0" w:name="_Toc112683162"/>
      <w:r w:rsidRPr="007001CC">
        <w:lastRenderedPageBreak/>
        <w:t xml:space="preserve">What is </w:t>
      </w:r>
      <w:r w:rsidR="00162E38">
        <w:t>the USU</w:t>
      </w:r>
      <w:r w:rsidRPr="007001CC">
        <w:t xml:space="preserve"> </w:t>
      </w:r>
      <w:r w:rsidR="00162E38">
        <w:t>Baseball Club</w:t>
      </w:r>
      <w:r w:rsidRPr="007001CC">
        <w:t>?</w:t>
      </w:r>
      <w:bookmarkEnd w:id="0"/>
    </w:p>
    <w:p w14:paraId="658CCEC2" w14:textId="32454918" w:rsidR="00A834C4" w:rsidRPr="00A834C4" w:rsidRDefault="00A834C4" w:rsidP="00A834C4">
      <w:pPr>
        <w:pStyle w:val="General"/>
      </w:pPr>
      <w:r w:rsidRPr="00A834C4">
        <w:t xml:space="preserve">The </w:t>
      </w:r>
      <w:r w:rsidR="00162E38">
        <w:t>USU</w:t>
      </w:r>
      <w:r w:rsidRPr="00A834C4">
        <w:t xml:space="preserve"> </w:t>
      </w:r>
      <w:r w:rsidR="00E10904">
        <w:t>Baseball Club</w:t>
      </w:r>
      <w:r w:rsidRPr="00A834C4">
        <w:t xml:space="preserve"> is a member of the Campus Recreation Department at Utah State University. The mission of the team is to provide opportunities for students interested in baseball to improve their skills and participate in a highly competitive league. </w:t>
      </w:r>
    </w:p>
    <w:p w14:paraId="65E4E395" w14:textId="5168FC39" w:rsidR="00A834C4" w:rsidRPr="00A834C4" w:rsidRDefault="00A834C4" w:rsidP="00A834C4">
      <w:pPr>
        <w:pStyle w:val="General"/>
      </w:pPr>
      <w:r w:rsidRPr="00A834C4">
        <w:t xml:space="preserve">The </w:t>
      </w:r>
      <w:r w:rsidR="00162E38">
        <w:t>Baseball Club</w:t>
      </w:r>
      <w:r w:rsidRPr="00A834C4">
        <w:t xml:space="preserve"> is not an intramural team, it is a highly competitive team that competes with some of the top baseball </w:t>
      </w:r>
      <w:r w:rsidR="00162E38">
        <w:t>programs</w:t>
      </w:r>
      <w:r w:rsidRPr="00A834C4">
        <w:t xml:space="preserve"> in the region (e.g. Salt Lake Community College, College of Southern Idaho, USU Eastern). Utah State is a member of the National Club Baseball Association (</w:t>
      </w:r>
      <w:hyperlink r:id="rId11" w:history="1">
        <w:r w:rsidRPr="00A834C4">
          <w:rPr>
            <w:rStyle w:val="Hyperlink"/>
          </w:rPr>
          <w:t>NCBA</w:t>
        </w:r>
      </w:hyperlink>
      <w:r w:rsidRPr="00A834C4">
        <w:t xml:space="preserve">) which consists of 306 teams from around the </w:t>
      </w:r>
      <w:r w:rsidR="00162E38">
        <w:t>United States</w:t>
      </w:r>
      <w:r w:rsidRPr="00A834C4">
        <w:t>.</w:t>
      </w:r>
    </w:p>
    <w:p w14:paraId="18FBB5AE" w14:textId="77777777" w:rsidR="002A62EB" w:rsidRPr="007001CC" w:rsidRDefault="00A834C4" w:rsidP="007001CC">
      <w:pPr>
        <w:pStyle w:val="Heading3"/>
      </w:pPr>
      <w:r w:rsidRPr="007001CC">
        <w:t>National Championships</w:t>
      </w:r>
    </w:p>
    <w:p w14:paraId="0B7592EE" w14:textId="77777777" w:rsidR="002A62EB" w:rsidRDefault="00A834C4" w:rsidP="00A834C4">
      <w:pPr>
        <w:pStyle w:val="General"/>
      </w:pPr>
      <w:r w:rsidRPr="00A834C4">
        <w:t>2012</w:t>
      </w:r>
      <w:r w:rsidR="002A62EB">
        <w:t xml:space="preserve"> | </w:t>
      </w:r>
      <w:r w:rsidRPr="00A834C4">
        <w:t>2014</w:t>
      </w:r>
    </w:p>
    <w:p w14:paraId="38926936" w14:textId="77777777" w:rsidR="002A62EB" w:rsidRDefault="00A834C4" w:rsidP="007001CC">
      <w:pPr>
        <w:pStyle w:val="Heading3"/>
      </w:pPr>
      <w:r w:rsidRPr="00A834C4">
        <w:t>Region Championships</w:t>
      </w:r>
    </w:p>
    <w:p w14:paraId="63DB11A9" w14:textId="54B64738" w:rsidR="002A62EB" w:rsidRDefault="00A834C4" w:rsidP="00A834C4">
      <w:pPr>
        <w:pStyle w:val="General"/>
      </w:pPr>
      <w:r w:rsidRPr="00A834C4">
        <w:t>2012</w:t>
      </w:r>
      <w:r w:rsidR="002A62EB">
        <w:t xml:space="preserve"> | </w:t>
      </w:r>
      <w:r w:rsidRPr="00A834C4">
        <w:t>2014</w:t>
      </w:r>
      <w:r w:rsidR="002A62EB">
        <w:t xml:space="preserve"> | </w:t>
      </w:r>
      <w:r w:rsidRPr="00A834C4">
        <w:t>2017</w:t>
      </w:r>
      <w:r w:rsidR="00162E38">
        <w:t xml:space="preserve"> | 2022</w:t>
      </w:r>
      <w:r w:rsidR="004200F4">
        <w:t xml:space="preserve"> | 2023</w:t>
      </w:r>
    </w:p>
    <w:p w14:paraId="66416073" w14:textId="77777777" w:rsidR="002A62EB" w:rsidRDefault="00A834C4" w:rsidP="007001CC">
      <w:pPr>
        <w:pStyle w:val="Heading3"/>
      </w:pPr>
      <w:r w:rsidRPr="00A834C4">
        <w:t>Conference Championships</w:t>
      </w:r>
    </w:p>
    <w:p w14:paraId="751E16BB" w14:textId="1764CE48" w:rsidR="00352CF5" w:rsidRDefault="00A834C4" w:rsidP="00352CF5">
      <w:pPr>
        <w:pStyle w:val="General"/>
      </w:pPr>
      <w:r w:rsidRPr="00A834C4">
        <w:t>2011</w:t>
      </w:r>
      <w:r w:rsidR="002A62EB">
        <w:t xml:space="preserve"> | </w:t>
      </w:r>
      <w:r w:rsidRPr="00A834C4">
        <w:t>2012</w:t>
      </w:r>
      <w:r w:rsidR="002A62EB">
        <w:t xml:space="preserve"> | </w:t>
      </w:r>
      <w:r w:rsidRPr="00A834C4">
        <w:t>2014</w:t>
      </w:r>
      <w:r w:rsidR="002A62EB">
        <w:t xml:space="preserve"> | </w:t>
      </w:r>
      <w:r w:rsidRPr="00A834C4">
        <w:t>2015</w:t>
      </w:r>
      <w:r w:rsidR="002A62EB">
        <w:t xml:space="preserve"> | </w:t>
      </w:r>
      <w:r w:rsidRPr="00A834C4">
        <w:t>2016</w:t>
      </w:r>
      <w:r w:rsidR="002A62EB">
        <w:t xml:space="preserve"> | </w:t>
      </w:r>
      <w:r w:rsidRPr="00A834C4">
        <w:t>2017</w:t>
      </w:r>
      <w:r w:rsidR="002A62EB">
        <w:t xml:space="preserve"> | </w:t>
      </w:r>
      <w:r w:rsidRPr="00A834C4">
        <w:t>2018</w:t>
      </w:r>
      <w:r w:rsidR="002A62EB">
        <w:t xml:space="preserve"> | </w:t>
      </w:r>
      <w:r w:rsidRPr="00A834C4">
        <w:t>2019</w:t>
      </w:r>
      <w:r w:rsidR="00162E38">
        <w:t xml:space="preserve"> | 2021 | 2022</w:t>
      </w:r>
      <w:r w:rsidR="004200F4">
        <w:t xml:space="preserve"> | 2023 | 2024</w:t>
      </w:r>
    </w:p>
    <w:p w14:paraId="1E5B06E9" w14:textId="77777777" w:rsidR="00352CF5" w:rsidRPr="00352CF5" w:rsidRDefault="00352CF5" w:rsidP="00352CF5">
      <w:pPr>
        <w:pStyle w:val="General"/>
      </w:pPr>
    </w:p>
    <w:p w14:paraId="2524DF9B" w14:textId="77777777" w:rsidR="00A834C4" w:rsidRPr="00A834C4" w:rsidRDefault="00A834C4" w:rsidP="007001CC">
      <w:pPr>
        <w:pStyle w:val="Heading1"/>
      </w:pPr>
      <w:bookmarkStart w:id="1" w:name="_Toc112683163"/>
      <w:r w:rsidRPr="00A834C4">
        <w:t>Eligibility Requirements</w:t>
      </w:r>
      <w:bookmarkEnd w:id="1"/>
    </w:p>
    <w:p w14:paraId="12A2F150" w14:textId="29D52D7E" w:rsidR="008B4C6D" w:rsidRPr="00A834C4" w:rsidRDefault="00A834C4" w:rsidP="00A834C4">
      <w:pPr>
        <w:pStyle w:val="General"/>
      </w:pPr>
      <w:r w:rsidRPr="00A834C4">
        <w:t xml:space="preserve">Although both the NCBA and Utah State University have their own eligibility requirement we have seen the University resort to what the NCBA rules are. But beware that this may not always be the case. Make sure that you are eligible </w:t>
      </w:r>
      <w:r w:rsidR="00162E38">
        <w:t>for</w:t>
      </w:r>
      <w:r w:rsidRPr="00A834C4">
        <w:t xml:space="preserve"> both the NCBA and USU.</w:t>
      </w:r>
    </w:p>
    <w:p w14:paraId="10103FCA" w14:textId="77777777" w:rsidR="00A834C4" w:rsidRPr="00A834C4" w:rsidRDefault="00A834C4" w:rsidP="007001CC">
      <w:pPr>
        <w:pStyle w:val="Heading3"/>
      </w:pPr>
      <w:r w:rsidRPr="00A834C4">
        <w:t>NCBA</w:t>
      </w:r>
    </w:p>
    <w:p w14:paraId="5A6BE4EC" w14:textId="0B623166" w:rsidR="00A834C4" w:rsidRPr="00A834C4" w:rsidRDefault="00A834C4" w:rsidP="00A834C4">
      <w:pPr>
        <w:pStyle w:val="General"/>
      </w:pPr>
      <w:r w:rsidRPr="00A834C4">
        <w:t xml:space="preserve">As each player is different it is tough to sum up all of what the NCBA has in </w:t>
      </w:r>
      <w:r w:rsidR="006440EA">
        <w:t>its</w:t>
      </w:r>
      <w:r w:rsidRPr="00A834C4">
        <w:t xml:space="preserve"> eligibility sections. Some of the main points are as follows:</w:t>
      </w:r>
    </w:p>
    <w:p w14:paraId="783A28F1" w14:textId="77777777" w:rsidR="00A834C4" w:rsidRPr="00A834C4" w:rsidRDefault="00A834C4" w:rsidP="00A834C4">
      <w:pPr>
        <w:pStyle w:val="General"/>
        <w:numPr>
          <w:ilvl w:val="0"/>
          <w:numId w:val="28"/>
        </w:numPr>
      </w:pPr>
      <w:r w:rsidRPr="00A834C4">
        <w:t>At the time of any roster submission, a letter from the academic institution must be submitted to the NCBA listing that each player holds a minimum 2.0 cumulative GPA and is not on academic warning or probation. (8.01.0)</w:t>
      </w:r>
    </w:p>
    <w:p w14:paraId="6A41A560" w14:textId="77777777" w:rsidR="00A834C4" w:rsidRPr="00A834C4" w:rsidRDefault="00A834C4" w:rsidP="00A834C4">
      <w:pPr>
        <w:pStyle w:val="General"/>
        <w:numPr>
          <w:ilvl w:val="1"/>
          <w:numId w:val="28"/>
        </w:numPr>
      </w:pPr>
      <w:hyperlink r:id="rId12" w:history="1">
        <w:r w:rsidRPr="00A834C4">
          <w:rPr>
            <w:rStyle w:val="Hyperlink"/>
          </w:rPr>
          <w:t>Academic Warning (USU Definition)</w:t>
        </w:r>
      </w:hyperlink>
    </w:p>
    <w:p w14:paraId="0363DCB3" w14:textId="77777777" w:rsidR="00A834C4" w:rsidRPr="00A834C4" w:rsidRDefault="00A834C4" w:rsidP="00A834C4">
      <w:pPr>
        <w:pStyle w:val="General"/>
        <w:numPr>
          <w:ilvl w:val="1"/>
          <w:numId w:val="28"/>
        </w:numPr>
      </w:pPr>
      <w:hyperlink r:id="rId13" w:history="1">
        <w:r w:rsidRPr="00A834C4">
          <w:rPr>
            <w:rStyle w:val="Hyperlink"/>
          </w:rPr>
          <w:t>Academic Probation (USU Definition)</w:t>
        </w:r>
      </w:hyperlink>
    </w:p>
    <w:p w14:paraId="2916834A" w14:textId="77777777" w:rsidR="00A834C4" w:rsidRPr="00A834C4" w:rsidRDefault="00A834C4" w:rsidP="00A834C4">
      <w:pPr>
        <w:pStyle w:val="General"/>
        <w:numPr>
          <w:ilvl w:val="0"/>
          <w:numId w:val="28"/>
        </w:numPr>
      </w:pPr>
      <w:r w:rsidRPr="00A834C4">
        <w:t>A player with any previous professional experience in the sport of baseball is NOT eligible to play in any NCBA Sanctioned Baseball Game. (7.04.0)</w:t>
      </w:r>
    </w:p>
    <w:p w14:paraId="5FB77391" w14:textId="77777777" w:rsidR="00A834C4" w:rsidRPr="00A834C4" w:rsidRDefault="00A834C4" w:rsidP="00A834C4">
      <w:pPr>
        <w:pStyle w:val="General"/>
        <w:numPr>
          <w:ilvl w:val="0"/>
          <w:numId w:val="28"/>
        </w:numPr>
      </w:pPr>
      <w:r w:rsidRPr="00A834C4">
        <w:t>A player playing in an NCBA Sanctioned Baseball Game MUST hold Full-Time Status with that team’s College or University. (7.07.0)</w:t>
      </w:r>
    </w:p>
    <w:p w14:paraId="1BD958AC" w14:textId="77777777" w:rsidR="00A834C4" w:rsidRPr="00A834C4" w:rsidRDefault="00A834C4" w:rsidP="00A834C4">
      <w:pPr>
        <w:pStyle w:val="General"/>
        <w:numPr>
          <w:ilvl w:val="1"/>
          <w:numId w:val="28"/>
        </w:numPr>
      </w:pPr>
      <w:r w:rsidRPr="00A834C4">
        <w:lastRenderedPageBreak/>
        <w:t xml:space="preserve">An exception is if a Final Semester Student requires less than a Full-Time load </w:t>
      </w:r>
      <w:proofErr w:type="gramStart"/>
      <w:r w:rsidRPr="00A834C4">
        <w:t>in order to</w:t>
      </w:r>
      <w:proofErr w:type="gramEnd"/>
      <w:r w:rsidRPr="00A834C4">
        <w:t xml:space="preserve"> graduate. (7.07.1)</w:t>
      </w:r>
    </w:p>
    <w:p w14:paraId="7C2B6D89" w14:textId="77777777" w:rsidR="00A834C4" w:rsidRPr="00A834C4" w:rsidRDefault="00A834C4" w:rsidP="00A834C4">
      <w:pPr>
        <w:pStyle w:val="General"/>
        <w:numPr>
          <w:ilvl w:val="1"/>
          <w:numId w:val="28"/>
        </w:numPr>
      </w:pPr>
      <w:r w:rsidRPr="00A834C4">
        <w:t xml:space="preserve">An exception is if a player who graduates at the end of the fall semester will remain eligible to compete in the immediately following spring season </w:t>
      </w:r>
      <w:r w:rsidR="007001CC" w:rsidRPr="00A834C4">
        <w:t>provided,</w:t>
      </w:r>
      <w:r w:rsidRPr="00A834C4">
        <w:t xml:space="preserve"> he is enrolled in at least 1 credit during the spring semester. (7.07.2)</w:t>
      </w:r>
    </w:p>
    <w:p w14:paraId="291623AC" w14:textId="77777777" w:rsidR="00A834C4" w:rsidRPr="00A834C4" w:rsidRDefault="00A834C4" w:rsidP="00A834C4">
      <w:pPr>
        <w:pStyle w:val="General"/>
        <w:numPr>
          <w:ilvl w:val="1"/>
          <w:numId w:val="28"/>
        </w:numPr>
      </w:pPr>
      <w:r w:rsidRPr="00A834C4">
        <w:t>An exception is if a player who begins the spring season as a registered student and then graduates in the middle of the season will remain eligible to compete for the remainder of the season. (7.07.3)</w:t>
      </w:r>
    </w:p>
    <w:p w14:paraId="51633D8C" w14:textId="77777777" w:rsidR="00A834C4" w:rsidRPr="00A834C4" w:rsidRDefault="00A834C4" w:rsidP="00A834C4">
      <w:pPr>
        <w:pStyle w:val="General"/>
        <w:numPr>
          <w:ilvl w:val="0"/>
          <w:numId w:val="28"/>
        </w:numPr>
      </w:pPr>
      <w:r w:rsidRPr="00A834C4">
        <w:t>Any player playing in an NCBA Sanctioned Baseball Game MUST have enrolled with Full-Time Status before their 25th Birthday. (7.08.0)</w:t>
      </w:r>
    </w:p>
    <w:p w14:paraId="673D094F" w14:textId="77777777" w:rsidR="00A834C4" w:rsidRPr="00A834C4" w:rsidRDefault="00A834C4" w:rsidP="00A834C4">
      <w:pPr>
        <w:pStyle w:val="General"/>
        <w:numPr>
          <w:ilvl w:val="0"/>
          <w:numId w:val="28"/>
        </w:numPr>
      </w:pPr>
      <w:r w:rsidRPr="00A834C4">
        <w:t>Each student-athlete shall complete his five seasons of participation in intercollegiate baseball within six calendar years from the beginning of the semester or quarter in which the student-athlete first registered for a minimum full-time program of studies in a collegiate institution, with time spent in the armed services, on official church missions or with recognized foreign aid services of the U.S government being excepted. (7.09.0)</w:t>
      </w:r>
    </w:p>
    <w:p w14:paraId="2B9B19A8" w14:textId="77777777" w:rsidR="00A834C4" w:rsidRPr="00A834C4" w:rsidRDefault="00A834C4" w:rsidP="00A834C4">
      <w:pPr>
        <w:pStyle w:val="General"/>
        <w:numPr>
          <w:ilvl w:val="0"/>
          <w:numId w:val="28"/>
        </w:numPr>
      </w:pPr>
      <w:r w:rsidRPr="00A834C4">
        <w:t>For a player to participate in the NCBA using a fifth year of eligibility, that player must NOT have exhausted four years of eligibility at the Varsity Level. (7.10.0)</w:t>
      </w:r>
    </w:p>
    <w:p w14:paraId="78340277" w14:textId="5308C587" w:rsidR="008B4C6D" w:rsidRPr="00A834C4" w:rsidRDefault="00A834C4" w:rsidP="00A834C4">
      <w:pPr>
        <w:pStyle w:val="General"/>
      </w:pPr>
      <w:r w:rsidRPr="00A834C4">
        <w:t xml:space="preserve">You can read the entire NCBA Rulebook </w:t>
      </w:r>
      <w:hyperlink r:id="rId14" w:history="1">
        <w:r w:rsidRPr="00BB57CB">
          <w:rPr>
            <w:rStyle w:val="Hyperlink"/>
          </w:rPr>
          <w:t>here</w:t>
        </w:r>
      </w:hyperlink>
      <w:r w:rsidRPr="00A834C4">
        <w:t>. Eligibility is covered in sections 7 &amp; 8.</w:t>
      </w:r>
    </w:p>
    <w:p w14:paraId="7E4F9786" w14:textId="77777777" w:rsidR="00A834C4" w:rsidRPr="00A834C4" w:rsidRDefault="00A834C4" w:rsidP="007001CC">
      <w:pPr>
        <w:pStyle w:val="Heading3"/>
      </w:pPr>
      <w:r w:rsidRPr="00A834C4">
        <w:t>Utah State University</w:t>
      </w:r>
    </w:p>
    <w:p w14:paraId="4E74D91A" w14:textId="77777777" w:rsidR="00A834C4" w:rsidRPr="00A834C4" w:rsidRDefault="00A834C4" w:rsidP="00A834C4">
      <w:pPr>
        <w:pStyle w:val="General"/>
        <w:numPr>
          <w:ilvl w:val="0"/>
          <w:numId w:val="27"/>
        </w:numPr>
      </w:pPr>
      <w:r w:rsidRPr="00A834C4">
        <w:t>All USU students participating in Club Sports must be registered for a minimum of 12 academic credits and maintain a cumulative 2.</w:t>
      </w:r>
      <w:r w:rsidR="00D53F55">
        <w:t>5</w:t>
      </w:r>
      <w:r w:rsidRPr="00A834C4">
        <w:t xml:space="preserve"> GPA or higher. </w:t>
      </w:r>
    </w:p>
    <w:p w14:paraId="73B9AA29" w14:textId="77777777" w:rsidR="00A834C4" w:rsidRPr="00A834C4" w:rsidRDefault="00A834C4" w:rsidP="00A834C4">
      <w:pPr>
        <w:pStyle w:val="General"/>
        <w:numPr>
          <w:ilvl w:val="0"/>
          <w:numId w:val="27"/>
        </w:numPr>
      </w:pPr>
      <w:r w:rsidRPr="00A834C4">
        <w:t xml:space="preserve">Graduate students are to be registered for at least six credits and a 3.0 GPA. </w:t>
      </w:r>
    </w:p>
    <w:p w14:paraId="34C1E06E" w14:textId="77777777" w:rsidR="00A834C4" w:rsidRPr="00A834C4" w:rsidRDefault="00A834C4" w:rsidP="00A834C4">
      <w:pPr>
        <w:pStyle w:val="General"/>
        <w:numPr>
          <w:ilvl w:val="0"/>
          <w:numId w:val="27"/>
        </w:numPr>
      </w:pPr>
      <w:r w:rsidRPr="00A834C4">
        <w:t xml:space="preserve">Ineligible players are not allowed to travel or participate in any practices, games, or competitions.  </w:t>
      </w:r>
    </w:p>
    <w:p w14:paraId="0CCBA76B" w14:textId="77777777" w:rsidR="00A834C4" w:rsidRPr="00A834C4" w:rsidRDefault="00A834C4" w:rsidP="00A834C4">
      <w:pPr>
        <w:pStyle w:val="General"/>
        <w:numPr>
          <w:ilvl w:val="1"/>
          <w:numId w:val="27"/>
        </w:numPr>
      </w:pPr>
      <w:r w:rsidRPr="00A834C4">
        <w:t>They may serve as advisors and/or coaches, but not as a competing member.</w:t>
      </w:r>
    </w:p>
    <w:p w14:paraId="7BE263F9" w14:textId="77777777" w:rsidR="00A834C4" w:rsidRPr="00A834C4" w:rsidRDefault="00A834C4" w:rsidP="00A834C4">
      <w:pPr>
        <w:pStyle w:val="General"/>
        <w:numPr>
          <w:ilvl w:val="0"/>
          <w:numId w:val="27"/>
        </w:numPr>
      </w:pPr>
      <w:r w:rsidRPr="00A834C4">
        <w:t xml:space="preserve">Make sure you check with your national governing body pertaining to eligibility requirements.  In some cases, students may be required to carry more credits and/or maintain higher GPA standards to </w:t>
      </w:r>
      <w:proofErr w:type="gramStart"/>
      <w:r w:rsidRPr="00A834C4">
        <w:t>be in compliance with</w:t>
      </w:r>
      <w:proofErr w:type="gramEnd"/>
      <w:r w:rsidRPr="00A834C4">
        <w:t xml:space="preserve"> national governing body guidelines.</w:t>
      </w:r>
    </w:p>
    <w:p w14:paraId="372238D3" w14:textId="77777777" w:rsidR="008B4C6D" w:rsidRDefault="00A834C4" w:rsidP="00352CF5">
      <w:pPr>
        <w:pStyle w:val="General"/>
      </w:pPr>
      <w:r w:rsidRPr="00A834C4">
        <w:t xml:space="preserve">You can read the entire Club Sports Manual </w:t>
      </w:r>
      <w:hyperlink r:id="rId15" w:history="1">
        <w:r w:rsidRPr="00A834C4">
          <w:rPr>
            <w:rStyle w:val="Hyperlink"/>
          </w:rPr>
          <w:t>here</w:t>
        </w:r>
      </w:hyperlink>
      <w:r w:rsidRPr="00A834C4">
        <w:t>. Eligibility is covered on page 9.</w:t>
      </w:r>
    </w:p>
    <w:p w14:paraId="36EAC9C0" w14:textId="77777777" w:rsidR="00352CF5" w:rsidRPr="00352CF5" w:rsidRDefault="00352CF5" w:rsidP="00352CF5">
      <w:pPr>
        <w:pStyle w:val="General"/>
      </w:pPr>
    </w:p>
    <w:p w14:paraId="684A8F15" w14:textId="77777777" w:rsidR="00A834C4" w:rsidRPr="00A834C4" w:rsidRDefault="00A834C4" w:rsidP="007001CC">
      <w:pPr>
        <w:pStyle w:val="Heading1"/>
      </w:pPr>
      <w:bookmarkStart w:id="2" w:name="_Toc112683164"/>
      <w:r w:rsidRPr="00A834C4">
        <w:t>Tryouts</w:t>
      </w:r>
      <w:bookmarkEnd w:id="2"/>
    </w:p>
    <w:p w14:paraId="0F600BA6" w14:textId="77777777" w:rsidR="008B4C6D" w:rsidRPr="00A834C4" w:rsidRDefault="00A834C4" w:rsidP="00A834C4">
      <w:pPr>
        <w:pStyle w:val="General"/>
      </w:pPr>
      <w:r w:rsidRPr="00A834C4">
        <w:t xml:space="preserve">The team is chosen based on the skill that players demonstrate during tryouts. We expect a high turnout this year, as we have averaged </w:t>
      </w:r>
      <w:r w:rsidR="00D53F55">
        <w:t>50</w:t>
      </w:r>
      <w:r w:rsidRPr="00A834C4">
        <w:t xml:space="preserve"> players each of the past five seasons.</w:t>
      </w:r>
    </w:p>
    <w:p w14:paraId="72AB8BCF" w14:textId="77777777" w:rsidR="00A834C4" w:rsidRPr="008B4C6D" w:rsidRDefault="00A834C4" w:rsidP="007001CC">
      <w:pPr>
        <w:pStyle w:val="Heading3"/>
      </w:pPr>
      <w:r w:rsidRPr="008B4C6D">
        <w:lastRenderedPageBreak/>
        <w:t>When / Where / Cost</w:t>
      </w:r>
    </w:p>
    <w:p w14:paraId="3A1F805B" w14:textId="239F9E4F" w:rsidR="00A834C4" w:rsidRPr="00A834C4" w:rsidRDefault="00A834C4" w:rsidP="00A834C4">
      <w:pPr>
        <w:pStyle w:val="General"/>
      </w:pPr>
      <w:r w:rsidRPr="00A834C4">
        <w:rPr>
          <w:b/>
        </w:rPr>
        <w:t>Dates:</w:t>
      </w:r>
      <w:r w:rsidRPr="00A834C4">
        <w:t xml:space="preserve"> </w:t>
      </w:r>
      <w:r w:rsidR="004200F4">
        <w:t>Second week of September (Fall Tryouts) | Second week of January (Spring Tryouts)</w:t>
      </w:r>
    </w:p>
    <w:p w14:paraId="658BFC25" w14:textId="45693543" w:rsidR="00A834C4" w:rsidRPr="00A834C4" w:rsidRDefault="00A834C4" w:rsidP="00A834C4">
      <w:pPr>
        <w:pStyle w:val="General"/>
      </w:pPr>
      <w:r w:rsidRPr="00A834C4">
        <w:rPr>
          <w:b/>
        </w:rPr>
        <w:t>Time:</w:t>
      </w:r>
      <w:r w:rsidRPr="00A834C4">
        <w:t xml:space="preserve"> </w:t>
      </w:r>
      <w:r w:rsidR="006440EA">
        <w:t>3:00 pm – 5:30 pm</w:t>
      </w:r>
    </w:p>
    <w:p w14:paraId="46551685" w14:textId="12C1AD00" w:rsidR="00A834C4" w:rsidRPr="00A834C4" w:rsidRDefault="00A834C4" w:rsidP="00A834C4">
      <w:pPr>
        <w:pStyle w:val="General"/>
      </w:pPr>
      <w:r w:rsidRPr="00A834C4">
        <w:rPr>
          <w:b/>
        </w:rPr>
        <w:t>Where:</w:t>
      </w:r>
      <w:r w:rsidRPr="00A834C4">
        <w:t xml:space="preserve"> </w:t>
      </w:r>
      <w:r w:rsidR="004200F4">
        <w:t>Zollinger Park</w:t>
      </w:r>
    </w:p>
    <w:p w14:paraId="494DC88E" w14:textId="0D8837F1" w:rsidR="00A834C4" w:rsidRPr="00A834C4" w:rsidRDefault="00A834C4" w:rsidP="00A834C4">
      <w:pPr>
        <w:pStyle w:val="General"/>
      </w:pPr>
      <w:r w:rsidRPr="00A834C4">
        <w:rPr>
          <w:b/>
        </w:rPr>
        <w:t>Cost:</w:t>
      </w:r>
      <w:r w:rsidRPr="00A834C4">
        <w:t xml:space="preserve"> $</w:t>
      </w:r>
      <w:r w:rsidR="006440EA">
        <w:t>3</w:t>
      </w:r>
      <w:r w:rsidRPr="00A834C4">
        <w:t>5</w:t>
      </w:r>
    </w:p>
    <w:p w14:paraId="4813BA11" w14:textId="33A2C40A" w:rsidR="008B4C6D" w:rsidRPr="00A834C4" w:rsidRDefault="006440EA" w:rsidP="00A834C4">
      <w:pPr>
        <w:pStyle w:val="General"/>
      </w:pPr>
      <w:r>
        <w:t xml:space="preserve">***Please </w:t>
      </w:r>
      <w:r w:rsidR="004200F4">
        <w:t>refer to</w:t>
      </w:r>
      <w:r w:rsidR="00A834C4" w:rsidRPr="00A834C4">
        <w:t xml:space="preserve"> </w:t>
      </w:r>
      <w:r>
        <w:t>the website</w:t>
      </w:r>
      <w:r w:rsidR="00A834C4" w:rsidRPr="00A834C4">
        <w:t xml:space="preserve"> </w:t>
      </w:r>
      <w:hyperlink r:id="rId16" w:history="1">
        <w:r w:rsidR="00A834C4" w:rsidRPr="00A834C4">
          <w:rPr>
            <w:rStyle w:val="Hyperlink"/>
          </w:rPr>
          <w:t>usubaseball.com</w:t>
        </w:r>
      </w:hyperlink>
      <w:r w:rsidR="004200F4">
        <w:t xml:space="preserve">, or social medias </w:t>
      </w:r>
      <w:hyperlink r:id="rId17" w:history="1">
        <w:r w:rsidR="00F718B0" w:rsidRPr="00F718B0">
          <w:rPr>
            <w:rStyle w:val="Hyperlink"/>
          </w:rPr>
          <w:t>@usubaseball</w:t>
        </w:r>
      </w:hyperlink>
      <w:r w:rsidR="004200F4">
        <w:t xml:space="preserve"> </w:t>
      </w:r>
      <w:r w:rsidR="00A834C4" w:rsidRPr="00A834C4">
        <w:t xml:space="preserve">for the most up-to-date details. </w:t>
      </w:r>
    </w:p>
    <w:p w14:paraId="37D5E6C8" w14:textId="77777777" w:rsidR="00A834C4" w:rsidRDefault="00A834C4" w:rsidP="007001CC">
      <w:pPr>
        <w:pStyle w:val="Heading3"/>
      </w:pPr>
      <w:r w:rsidRPr="00A834C4">
        <w:t>Format</w:t>
      </w:r>
    </w:p>
    <w:p w14:paraId="240360DF" w14:textId="77777777" w:rsidR="008B4C6D" w:rsidRDefault="008B4C6D" w:rsidP="008B4C6D">
      <w:pPr>
        <w:pStyle w:val="General"/>
      </w:pPr>
      <w:r w:rsidRPr="00A834C4">
        <w:t xml:space="preserve">Each day will consist of pitching to ensure that position players </w:t>
      </w:r>
      <w:proofErr w:type="gramStart"/>
      <w:r w:rsidRPr="00A834C4">
        <w:t>have the opportunity to</w:t>
      </w:r>
      <w:proofErr w:type="gramEnd"/>
      <w:r w:rsidRPr="00A834C4">
        <w:t xml:space="preserve"> showcase their pitching skills.</w:t>
      </w:r>
    </w:p>
    <w:tbl>
      <w:tblPr>
        <w:tblStyle w:val="TableGrid"/>
        <w:tblW w:w="0" w:type="auto"/>
        <w:tblInd w:w="1165" w:type="dxa"/>
        <w:tblLook w:val="04A0" w:firstRow="1" w:lastRow="0" w:firstColumn="1" w:lastColumn="0" w:noHBand="0" w:noVBand="1"/>
      </w:tblPr>
      <w:tblGrid>
        <w:gridCol w:w="2337"/>
        <w:gridCol w:w="2337"/>
        <w:gridCol w:w="2338"/>
      </w:tblGrid>
      <w:tr w:rsidR="006440EA" w14:paraId="6EAADD1C" w14:textId="77777777" w:rsidTr="006440EA">
        <w:tc>
          <w:tcPr>
            <w:tcW w:w="2337" w:type="dxa"/>
          </w:tcPr>
          <w:p w14:paraId="30A8192A" w14:textId="77777777" w:rsidR="006440EA" w:rsidRPr="008B4C6D" w:rsidRDefault="006440EA" w:rsidP="008B4C6D">
            <w:pPr>
              <w:pStyle w:val="General"/>
              <w:jc w:val="center"/>
              <w:rPr>
                <w:b/>
                <w:bCs/>
              </w:rPr>
            </w:pPr>
            <w:r w:rsidRPr="008B4C6D">
              <w:rPr>
                <w:b/>
                <w:bCs/>
              </w:rPr>
              <w:t>Day 1</w:t>
            </w:r>
          </w:p>
        </w:tc>
        <w:tc>
          <w:tcPr>
            <w:tcW w:w="2337" w:type="dxa"/>
          </w:tcPr>
          <w:p w14:paraId="3BDA250B" w14:textId="77777777" w:rsidR="006440EA" w:rsidRPr="008B4C6D" w:rsidRDefault="006440EA" w:rsidP="008B4C6D">
            <w:pPr>
              <w:pStyle w:val="General"/>
              <w:jc w:val="center"/>
              <w:rPr>
                <w:b/>
                <w:bCs/>
              </w:rPr>
            </w:pPr>
            <w:r w:rsidRPr="008B4C6D">
              <w:rPr>
                <w:b/>
                <w:bCs/>
              </w:rPr>
              <w:t>Day 2</w:t>
            </w:r>
          </w:p>
        </w:tc>
        <w:tc>
          <w:tcPr>
            <w:tcW w:w="2338" w:type="dxa"/>
          </w:tcPr>
          <w:p w14:paraId="3ACBE718" w14:textId="77777777" w:rsidR="006440EA" w:rsidRPr="008B4C6D" w:rsidRDefault="006440EA" w:rsidP="008B4C6D">
            <w:pPr>
              <w:pStyle w:val="General"/>
              <w:jc w:val="center"/>
              <w:rPr>
                <w:b/>
                <w:bCs/>
              </w:rPr>
            </w:pPr>
            <w:r w:rsidRPr="008B4C6D">
              <w:rPr>
                <w:b/>
                <w:bCs/>
              </w:rPr>
              <w:t>Day 3</w:t>
            </w:r>
          </w:p>
        </w:tc>
      </w:tr>
      <w:tr w:rsidR="006440EA" w14:paraId="359FC95D" w14:textId="77777777" w:rsidTr="006440EA">
        <w:tc>
          <w:tcPr>
            <w:tcW w:w="2337" w:type="dxa"/>
          </w:tcPr>
          <w:p w14:paraId="2BF1656C" w14:textId="77777777" w:rsidR="006440EA" w:rsidRDefault="006440EA" w:rsidP="008B4C6D">
            <w:pPr>
              <w:pStyle w:val="General"/>
              <w:jc w:val="center"/>
            </w:pPr>
            <w:r w:rsidRPr="00A834C4">
              <w:t>Fielding</w:t>
            </w:r>
          </w:p>
        </w:tc>
        <w:tc>
          <w:tcPr>
            <w:tcW w:w="2337" w:type="dxa"/>
          </w:tcPr>
          <w:p w14:paraId="66CCA996" w14:textId="77777777" w:rsidR="006440EA" w:rsidRDefault="006440EA" w:rsidP="008B4C6D">
            <w:pPr>
              <w:pStyle w:val="General"/>
              <w:jc w:val="center"/>
            </w:pPr>
            <w:r>
              <w:t>Hitting / Running</w:t>
            </w:r>
          </w:p>
        </w:tc>
        <w:tc>
          <w:tcPr>
            <w:tcW w:w="2338" w:type="dxa"/>
          </w:tcPr>
          <w:p w14:paraId="5492D906" w14:textId="77777777" w:rsidR="006440EA" w:rsidRDefault="006440EA" w:rsidP="008B4C6D">
            <w:pPr>
              <w:pStyle w:val="General"/>
              <w:jc w:val="center"/>
            </w:pPr>
            <w:r>
              <w:t>BP Scrimmage*</w:t>
            </w:r>
          </w:p>
        </w:tc>
      </w:tr>
    </w:tbl>
    <w:p w14:paraId="4DFCC808" w14:textId="718094B3" w:rsidR="008B4C6D" w:rsidRPr="00A834C4" w:rsidRDefault="00A834C4" w:rsidP="00A834C4">
      <w:pPr>
        <w:pStyle w:val="General"/>
      </w:pPr>
      <w:r w:rsidRPr="00A834C4">
        <w:t xml:space="preserve">*We’ve found that one of the </w:t>
      </w:r>
      <w:proofErr w:type="gramStart"/>
      <w:r w:rsidR="006440EA">
        <w:t>key ways</w:t>
      </w:r>
      <w:proofErr w:type="gramEnd"/>
      <w:r w:rsidRPr="00A834C4">
        <w:t xml:space="preserve"> </w:t>
      </w:r>
      <w:r w:rsidR="006440EA">
        <w:t>to</w:t>
      </w:r>
      <w:r w:rsidRPr="00A834C4">
        <w:t xml:space="preserve"> </w:t>
      </w:r>
      <w:r w:rsidR="006440EA">
        <w:t>evaluate</w:t>
      </w:r>
      <w:r w:rsidRPr="00A834C4">
        <w:t xml:space="preserve"> players is by watching how they react to game situations. One way that we have found to get the most </w:t>
      </w:r>
      <w:r w:rsidR="006440EA">
        <w:t xml:space="preserve">out </w:t>
      </w:r>
      <w:r w:rsidRPr="00A834C4">
        <w:t>of our limited time is to have players taking BP and having them take their last rep live with fielders reacting at game speed. This gives us the opportunity to simultaneously evaluate hitting and fielding.</w:t>
      </w:r>
    </w:p>
    <w:p w14:paraId="7592AD2D" w14:textId="77777777" w:rsidR="00A834C4" w:rsidRPr="00A834C4" w:rsidRDefault="00A834C4" w:rsidP="007001CC">
      <w:pPr>
        <w:pStyle w:val="Heading3"/>
      </w:pPr>
      <w:r w:rsidRPr="00A834C4">
        <w:t>Evaluations</w:t>
      </w:r>
    </w:p>
    <w:p w14:paraId="170A8220" w14:textId="77777777" w:rsidR="00A834C4" w:rsidRPr="00A834C4" w:rsidRDefault="00A834C4" w:rsidP="00A834C4">
      <w:pPr>
        <w:pStyle w:val="General"/>
      </w:pPr>
      <w:r w:rsidRPr="00A834C4">
        <w:t xml:space="preserve">Evaluations for players will be done by coaches, and team leadership. It is the hope of the coaching staff that each player trying out will receive an equal </w:t>
      </w:r>
      <w:proofErr w:type="gramStart"/>
      <w:r w:rsidRPr="00A834C4">
        <w:t>amount</w:t>
      </w:r>
      <w:proofErr w:type="gramEnd"/>
      <w:r w:rsidRPr="00A834C4">
        <w:t xml:space="preserve"> of reps, and an equal amount of opportunities to showcase their skills. We strive to create a fair atmosphere where new and returning players are given the same chance of making the team.</w:t>
      </w:r>
    </w:p>
    <w:p w14:paraId="092EB2F6" w14:textId="5620A652" w:rsidR="008B4C6D" w:rsidRPr="00A834C4" w:rsidRDefault="00A834C4" w:rsidP="00A834C4">
      <w:pPr>
        <w:pStyle w:val="General"/>
      </w:pPr>
      <w:r w:rsidRPr="00A834C4">
        <w:t>Because of the success of the program</w:t>
      </w:r>
      <w:r w:rsidR="006440EA">
        <w:t>,</w:t>
      </w:r>
      <w:r w:rsidRPr="00A834C4">
        <w:t xml:space="preserve"> we strive to be one of the top teams in the country year in, and year out. For this reason, we choose players that we feel can make either an immediate impact or ones that we feel will be vital to the success of the team in years to come.</w:t>
      </w:r>
    </w:p>
    <w:p w14:paraId="5F9436B8" w14:textId="77777777" w:rsidR="00A834C4" w:rsidRPr="00A834C4" w:rsidRDefault="00A834C4" w:rsidP="007001CC">
      <w:pPr>
        <w:pStyle w:val="Heading3"/>
      </w:pPr>
      <w:r w:rsidRPr="00A834C4">
        <w:t>Selection / Results</w:t>
      </w:r>
    </w:p>
    <w:p w14:paraId="54042941" w14:textId="214099A4" w:rsidR="00A834C4" w:rsidRPr="00A834C4" w:rsidRDefault="00A834C4" w:rsidP="00A834C4">
      <w:pPr>
        <w:pStyle w:val="General"/>
      </w:pPr>
      <w:r w:rsidRPr="00A834C4">
        <w:t xml:space="preserve">After the </w:t>
      </w:r>
      <w:r w:rsidR="006440EA">
        <w:t>three</w:t>
      </w:r>
      <w:r w:rsidRPr="00A834C4">
        <w:t xml:space="preserve"> days of tryouts the coaching staff, and team leadership, will </w:t>
      </w:r>
      <w:r w:rsidR="006440EA" w:rsidRPr="00A834C4">
        <w:t>meet</w:t>
      </w:r>
      <w:r w:rsidRPr="00A834C4">
        <w:t xml:space="preserve"> to discuss which players will be taken for the Fall team. </w:t>
      </w:r>
    </w:p>
    <w:p w14:paraId="3EAF787B" w14:textId="6D9F8327" w:rsidR="00A834C4" w:rsidRPr="00A834C4" w:rsidRDefault="00A834C4" w:rsidP="004200F4">
      <w:pPr>
        <w:pStyle w:val="General"/>
      </w:pPr>
      <w:r w:rsidRPr="00A834C4">
        <w:t xml:space="preserve">The Fall team will consist of the best 25-30 </w:t>
      </w:r>
      <w:r w:rsidR="006440EA">
        <w:t>players</w:t>
      </w:r>
      <w:r w:rsidRPr="00A834C4">
        <w:t xml:space="preserve">. </w:t>
      </w:r>
    </w:p>
    <w:p w14:paraId="6CADE6AA" w14:textId="7A15FB1A" w:rsidR="00352CF5" w:rsidRDefault="00A834C4" w:rsidP="00352CF5">
      <w:pPr>
        <w:pStyle w:val="General"/>
      </w:pPr>
      <w:r w:rsidRPr="00A834C4">
        <w:t xml:space="preserve">The final roster will be posted at </w:t>
      </w:r>
      <w:hyperlink r:id="rId18" w:history="1">
        <w:r w:rsidRPr="00A834C4">
          <w:rPr>
            <w:rStyle w:val="Hyperlink"/>
          </w:rPr>
          <w:t>usubaseball.com</w:t>
        </w:r>
      </w:hyperlink>
      <w:r w:rsidRPr="00A834C4">
        <w:t xml:space="preserve"> by </w:t>
      </w:r>
      <w:r w:rsidR="006440EA">
        <w:t>10 pm the Friday following.</w:t>
      </w:r>
    </w:p>
    <w:p w14:paraId="4B4F76DA" w14:textId="77777777" w:rsidR="004200F4" w:rsidRDefault="004200F4" w:rsidP="00352CF5">
      <w:pPr>
        <w:pStyle w:val="General"/>
      </w:pPr>
    </w:p>
    <w:p w14:paraId="579784A3" w14:textId="1AF08955" w:rsidR="004200F4" w:rsidRDefault="004200F4" w:rsidP="004200F4">
      <w:pPr>
        <w:pStyle w:val="Heading3"/>
      </w:pPr>
      <w:r>
        <w:lastRenderedPageBreak/>
        <w:t>Division II</w:t>
      </w:r>
    </w:p>
    <w:p w14:paraId="2F7C98C3" w14:textId="4E3D5736" w:rsidR="004200F4" w:rsidRDefault="004200F4" w:rsidP="00E503C8">
      <w:pPr>
        <w:pStyle w:val="General"/>
      </w:pPr>
      <w:r>
        <w:t xml:space="preserve">The NCBA has three levels of competition to accommodate schools of varying sizes. Due to our high tryout numbers, we have the potential to field two teams each year to provide playing time for players further down the depth chart. The Division II team is dependent on tryout turnout, and player interest from year to year. </w:t>
      </w:r>
    </w:p>
    <w:p w14:paraId="151B9C4F" w14:textId="77777777" w:rsidR="004200F4" w:rsidRPr="00352CF5" w:rsidRDefault="004200F4" w:rsidP="00352CF5">
      <w:pPr>
        <w:pStyle w:val="General"/>
      </w:pPr>
    </w:p>
    <w:p w14:paraId="6676FBBF" w14:textId="77777777" w:rsidR="00A834C4" w:rsidRPr="00A834C4" w:rsidRDefault="00A834C4" w:rsidP="007001CC">
      <w:pPr>
        <w:pStyle w:val="Heading1"/>
      </w:pPr>
      <w:bookmarkStart w:id="3" w:name="_Toc112683165"/>
      <w:r w:rsidRPr="00A834C4">
        <w:t>Fall Season</w:t>
      </w:r>
      <w:bookmarkEnd w:id="3"/>
    </w:p>
    <w:p w14:paraId="7DA4AF1E" w14:textId="58C93A5E" w:rsidR="008B4C6D" w:rsidRPr="008B4C6D" w:rsidRDefault="008B4C6D" w:rsidP="00A834C4">
      <w:pPr>
        <w:pStyle w:val="General"/>
      </w:pPr>
      <w:r w:rsidRPr="00A834C4">
        <w:rPr>
          <w:b/>
        </w:rPr>
        <w:t>Date Range:</w:t>
      </w:r>
      <w:r w:rsidRPr="00A834C4">
        <w:t xml:space="preserve"> September </w:t>
      </w:r>
      <w:r w:rsidR="00883370">
        <w:t>1</w:t>
      </w:r>
      <w:r w:rsidR="00723DE1">
        <w:t>0</w:t>
      </w:r>
      <w:r w:rsidRPr="00A834C4">
        <w:rPr>
          <w:vertAlign w:val="superscript"/>
        </w:rPr>
        <w:t>th</w:t>
      </w:r>
      <w:r w:rsidRPr="00A834C4">
        <w:t xml:space="preserve"> – </w:t>
      </w:r>
      <w:r w:rsidR="00883370">
        <w:t>October</w:t>
      </w:r>
      <w:r w:rsidRPr="00A834C4">
        <w:t xml:space="preserve"> </w:t>
      </w:r>
      <w:r w:rsidR="00883370">
        <w:t>31</w:t>
      </w:r>
      <w:r w:rsidR="00883370">
        <w:rPr>
          <w:vertAlign w:val="superscript"/>
        </w:rPr>
        <w:t>st</w:t>
      </w:r>
    </w:p>
    <w:p w14:paraId="31DEFED8" w14:textId="40C57379" w:rsidR="00A834C4" w:rsidRPr="00A834C4" w:rsidRDefault="00A834C4" w:rsidP="00A834C4">
      <w:pPr>
        <w:pStyle w:val="General"/>
      </w:pPr>
      <w:r w:rsidRPr="00A834C4">
        <w:rPr>
          <w:b/>
        </w:rPr>
        <w:t>Team Dues (Cost):</w:t>
      </w:r>
      <w:r w:rsidRPr="00A834C4">
        <w:t xml:space="preserve"> $</w:t>
      </w:r>
      <w:r w:rsidR="004200F4">
        <w:t>150</w:t>
      </w:r>
      <w:r w:rsidR="00723DE1">
        <w:t xml:space="preserve"> (subject to change)</w:t>
      </w:r>
    </w:p>
    <w:p w14:paraId="52E38281" w14:textId="5CA2AFCB" w:rsidR="00A834C4" w:rsidRPr="00A834C4" w:rsidRDefault="00A834C4" w:rsidP="00A834C4">
      <w:pPr>
        <w:pStyle w:val="General"/>
      </w:pPr>
      <w:r w:rsidRPr="00A834C4">
        <w:rPr>
          <w:b/>
        </w:rPr>
        <w:t>Practices:</w:t>
      </w:r>
      <w:r w:rsidRPr="00A834C4">
        <w:t xml:space="preserve"> </w:t>
      </w:r>
      <w:r w:rsidR="00723DE1">
        <w:t>Tuesday</w:t>
      </w:r>
      <w:r w:rsidRPr="00A834C4">
        <w:t xml:space="preserve"> and Thursday’s from </w:t>
      </w:r>
      <w:r w:rsidR="00723DE1">
        <w:t>3:00 pm</w:t>
      </w:r>
      <w:r w:rsidRPr="00A834C4">
        <w:t xml:space="preserve"> – </w:t>
      </w:r>
      <w:r w:rsidR="00723DE1">
        <w:t>5:00 pm</w:t>
      </w:r>
    </w:p>
    <w:p w14:paraId="7D126720" w14:textId="63551249" w:rsidR="00A834C4" w:rsidRPr="00A834C4" w:rsidRDefault="00A834C4" w:rsidP="00A834C4">
      <w:pPr>
        <w:pStyle w:val="General"/>
      </w:pPr>
      <w:r w:rsidRPr="00A834C4">
        <w:t>The fall season is treated as an extended tryout period. We will have between 8-10 games scheduled vs other opponents</w:t>
      </w:r>
      <w:r w:rsidR="004200F4">
        <w:t>, including a home tournament</w:t>
      </w:r>
      <w:r w:rsidRPr="00A834C4">
        <w:t xml:space="preserve">. We will be scrimmaging during scheduled practice </w:t>
      </w:r>
      <w:r w:rsidR="007001CC" w:rsidRPr="00A834C4">
        <w:t>time and</w:t>
      </w:r>
      <w:r w:rsidRPr="00A834C4">
        <w:t xml:space="preserve"> arranging for scrimmages on the weekends </w:t>
      </w:r>
      <w:r w:rsidR="00723DE1">
        <w:t>when</w:t>
      </w:r>
      <w:r w:rsidRPr="00A834C4">
        <w:t xml:space="preserve"> we don’t have other opponents scheduled.</w:t>
      </w:r>
    </w:p>
    <w:p w14:paraId="460B35C7" w14:textId="2B437770" w:rsidR="00A834C4" w:rsidRPr="00A834C4" w:rsidRDefault="00E503C8" w:rsidP="00A834C4">
      <w:pPr>
        <w:pStyle w:val="General"/>
      </w:pPr>
      <w:r>
        <w:t>As a player funded team,</w:t>
      </w:r>
      <w:r w:rsidR="00A834C4" w:rsidRPr="00A834C4">
        <w:t xml:space="preserve"> we try to keep costs low during the fall season to save for the traveling and other expenses that we incur during the spring season.</w:t>
      </w:r>
      <w:r w:rsidR="00BB57CB">
        <w:t xml:space="preserve"> Fall dues cover uniform fees including hats and jerseys and basic operational costs such including game officials and field reservations.</w:t>
      </w:r>
    </w:p>
    <w:p w14:paraId="5810F4CB" w14:textId="77777777" w:rsidR="00352CF5" w:rsidRPr="00352CF5" w:rsidRDefault="00352CF5" w:rsidP="00352CF5">
      <w:pPr>
        <w:pStyle w:val="General"/>
      </w:pPr>
    </w:p>
    <w:p w14:paraId="1D8BE6D1" w14:textId="77777777" w:rsidR="00A834C4" w:rsidRPr="00A834C4" w:rsidRDefault="00A834C4" w:rsidP="007001CC">
      <w:pPr>
        <w:pStyle w:val="Heading1"/>
      </w:pPr>
      <w:bookmarkStart w:id="4" w:name="_Toc112683166"/>
      <w:r w:rsidRPr="00A834C4">
        <w:t>Off Season (Winter)</w:t>
      </w:r>
      <w:bookmarkEnd w:id="4"/>
    </w:p>
    <w:p w14:paraId="1B2295F4" w14:textId="77777777" w:rsidR="00A834C4" w:rsidRPr="008B4C6D" w:rsidRDefault="00A834C4" w:rsidP="00A834C4">
      <w:pPr>
        <w:pStyle w:val="General"/>
        <w:rPr>
          <w:vertAlign w:val="superscript"/>
        </w:rPr>
      </w:pPr>
      <w:r w:rsidRPr="00A834C4">
        <w:rPr>
          <w:b/>
        </w:rPr>
        <w:t>Date Range:</w:t>
      </w:r>
      <w:r w:rsidRPr="00A834C4">
        <w:t xml:space="preserve"> November</w:t>
      </w:r>
      <w:r w:rsidR="00883370">
        <w:t xml:space="preserve"> 1</w:t>
      </w:r>
      <w:r w:rsidR="00883370">
        <w:rPr>
          <w:vertAlign w:val="superscript"/>
        </w:rPr>
        <w:t>st</w:t>
      </w:r>
      <w:r w:rsidRPr="00A834C4">
        <w:t xml:space="preserve"> – January </w:t>
      </w:r>
      <w:r w:rsidR="00883370">
        <w:t>10</w:t>
      </w:r>
      <w:r w:rsidRPr="00A834C4">
        <w:rPr>
          <w:vertAlign w:val="superscript"/>
        </w:rPr>
        <w:t>th</w:t>
      </w:r>
    </w:p>
    <w:p w14:paraId="18DF63B2" w14:textId="20317CD7" w:rsidR="00A834C4" w:rsidRPr="00A834C4" w:rsidRDefault="00A834C4" w:rsidP="00A834C4">
      <w:pPr>
        <w:pStyle w:val="General"/>
      </w:pPr>
      <w:r w:rsidRPr="00A834C4">
        <w:t xml:space="preserve">The offseason is used as a time to prepare for the spring season. Although we are giving this time to help players focus on </w:t>
      </w:r>
      <w:r w:rsidR="007001CC" w:rsidRPr="00A834C4">
        <w:t>schoolwork,</w:t>
      </w:r>
      <w:r w:rsidRPr="00A834C4">
        <w:t xml:space="preserve"> we expect each of them to be improving their skills on their own time. We will be having several team meetings throughout this period to get </w:t>
      </w:r>
      <w:r w:rsidR="00723DE1">
        <w:t xml:space="preserve">the </w:t>
      </w:r>
      <w:r w:rsidRPr="00A834C4">
        <w:t>necessary paperwork, forms, and letters filled out. These necessary things are for helping the Club function smoothly, as well as for the purpose of the University, and the NCBA to ensure that all players are academically eligible.</w:t>
      </w:r>
    </w:p>
    <w:p w14:paraId="4D006407" w14:textId="20580B63" w:rsidR="00A834C4" w:rsidRPr="00A834C4" w:rsidRDefault="00A834C4" w:rsidP="00A834C4">
      <w:pPr>
        <w:pStyle w:val="General"/>
      </w:pPr>
      <w:r w:rsidRPr="00A834C4">
        <w:t xml:space="preserve">The offseason will also include required team events that will help the team raise funding for the spring season. Some examples of these opportunities </w:t>
      </w:r>
      <w:r w:rsidR="007001CC" w:rsidRPr="00A834C4">
        <w:t>include</w:t>
      </w:r>
      <w:r w:rsidRPr="00A834C4">
        <w:t xml:space="preserve"> cleaning the Spectrum after Basketball Games, providing security for the Hockey Club, cleaning the side of the highway, etc. Players are responsible for the funding of the team, and as such</w:t>
      </w:r>
      <w:r w:rsidR="00723DE1">
        <w:t>,</w:t>
      </w:r>
      <w:r w:rsidRPr="00A834C4">
        <w:t xml:space="preserve"> it is expected that players will </w:t>
      </w:r>
      <w:proofErr w:type="gramStart"/>
      <w:r w:rsidRPr="00A834C4">
        <w:t>help out</w:t>
      </w:r>
      <w:proofErr w:type="gramEnd"/>
      <w:r w:rsidRPr="00A834C4">
        <w:t xml:space="preserve"> with </w:t>
      </w:r>
      <w:r w:rsidR="00723DE1">
        <w:t>team-sponsored</w:t>
      </w:r>
      <w:r w:rsidRPr="00A834C4">
        <w:t xml:space="preserve"> fundraising events.</w:t>
      </w:r>
    </w:p>
    <w:p w14:paraId="5A99B155" w14:textId="7D8E0951" w:rsidR="00352CF5" w:rsidRPr="00723DE1" w:rsidRDefault="00A834C4" w:rsidP="00723DE1">
      <w:pPr>
        <w:pStyle w:val="General"/>
      </w:pPr>
      <w:r w:rsidRPr="00A834C4">
        <w:t>When winter break starts there will be no team events scheduled.</w:t>
      </w:r>
      <w:r w:rsidR="008B4C6D">
        <w:br/>
      </w:r>
    </w:p>
    <w:p w14:paraId="5534F22E" w14:textId="77777777" w:rsidR="00A834C4" w:rsidRPr="00A834C4" w:rsidRDefault="00A834C4" w:rsidP="007001CC">
      <w:pPr>
        <w:pStyle w:val="Heading1"/>
      </w:pPr>
      <w:bookmarkStart w:id="5" w:name="_Toc112683167"/>
      <w:r w:rsidRPr="00A834C4">
        <w:lastRenderedPageBreak/>
        <w:t>Spring Season</w:t>
      </w:r>
      <w:bookmarkEnd w:id="5"/>
    </w:p>
    <w:p w14:paraId="6B3BA28E" w14:textId="2A09BED1" w:rsidR="008B4C6D" w:rsidRPr="008B4C6D" w:rsidRDefault="008B4C6D" w:rsidP="00A834C4">
      <w:pPr>
        <w:pStyle w:val="General"/>
      </w:pPr>
      <w:r w:rsidRPr="00A834C4">
        <w:rPr>
          <w:b/>
        </w:rPr>
        <w:t>Date Range:</w:t>
      </w:r>
      <w:r w:rsidRPr="00A834C4">
        <w:t xml:space="preserve"> January </w:t>
      </w:r>
      <w:r w:rsidR="00883370">
        <w:t>1</w:t>
      </w:r>
      <w:r w:rsidR="00723DE1">
        <w:t>0</w:t>
      </w:r>
      <w:r w:rsidRPr="00A834C4">
        <w:rPr>
          <w:vertAlign w:val="superscript"/>
        </w:rPr>
        <w:t>th</w:t>
      </w:r>
      <w:r w:rsidRPr="00A834C4">
        <w:t xml:space="preserve"> – May 31</w:t>
      </w:r>
      <w:r w:rsidRPr="00A834C4">
        <w:rPr>
          <w:vertAlign w:val="superscript"/>
        </w:rPr>
        <w:t>st</w:t>
      </w:r>
      <w:r w:rsidRPr="00A834C4">
        <w:t xml:space="preserve"> </w:t>
      </w:r>
    </w:p>
    <w:p w14:paraId="69D8053D" w14:textId="686038D1" w:rsidR="00A834C4" w:rsidRDefault="00A834C4" w:rsidP="00A834C4">
      <w:pPr>
        <w:pStyle w:val="General"/>
      </w:pPr>
      <w:r w:rsidRPr="00A834C4">
        <w:rPr>
          <w:b/>
        </w:rPr>
        <w:t>Team Dues (Cost):</w:t>
      </w:r>
      <w:r w:rsidRPr="00A834C4">
        <w:t xml:space="preserve"> $</w:t>
      </w:r>
      <w:r w:rsidR="00BB57CB">
        <w:t>1000</w:t>
      </w:r>
      <w:r w:rsidR="00723DE1">
        <w:t xml:space="preserve"> (subject to change)</w:t>
      </w:r>
    </w:p>
    <w:p w14:paraId="1F4DE57B" w14:textId="3AFFD9F7" w:rsidR="008B4C6D" w:rsidRDefault="008B4C6D" w:rsidP="00BB57CB">
      <w:pPr>
        <w:pStyle w:val="General"/>
      </w:pPr>
      <w:r w:rsidRPr="00A834C4">
        <w:t>For the Spring season the team dues are more expensive</w:t>
      </w:r>
      <w:r w:rsidR="00BB57CB">
        <w:t xml:space="preserve"> due to out of state </w:t>
      </w:r>
      <w:r w:rsidRPr="00A834C4">
        <w:t xml:space="preserve">travel, hotel stays, officiating, equipment, and apparel. We want each player to have an incredible experience, and unfortunately being a self-funded team means that we </w:t>
      </w:r>
      <w:r w:rsidR="00723DE1" w:rsidRPr="00A834C4">
        <w:t>must</w:t>
      </w:r>
      <w:r w:rsidRPr="00A834C4">
        <w:t xml:space="preserve"> charge each player fees </w:t>
      </w:r>
      <w:r w:rsidR="00BB57CB" w:rsidRPr="00A834C4">
        <w:t>for</w:t>
      </w:r>
      <w:r w:rsidRPr="00A834C4">
        <w:t xml:space="preserve"> the program to function.</w:t>
      </w:r>
      <w:r w:rsidR="00883370">
        <w:t xml:space="preserve"> </w:t>
      </w:r>
    </w:p>
    <w:p w14:paraId="4F1BEF8E" w14:textId="42F85C82" w:rsidR="00BB57CB" w:rsidRPr="00A834C4" w:rsidRDefault="00BB57CB" w:rsidP="00BB57CB">
      <w:pPr>
        <w:pStyle w:val="General"/>
      </w:pPr>
      <w:r>
        <w:t xml:space="preserve">Players are recommended to seek out sponsorships to cover spring dues. Dues are pushed to the spring to provide ample time for players to raise money. </w:t>
      </w:r>
    </w:p>
    <w:p w14:paraId="0A695DE1" w14:textId="77777777" w:rsidR="008B4C6D" w:rsidRDefault="008B4C6D" w:rsidP="007001CC">
      <w:pPr>
        <w:pStyle w:val="Heading3"/>
      </w:pPr>
      <w:r>
        <w:t>Overview</w:t>
      </w:r>
    </w:p>
    <w:p w14:paraId="07432B14" w14:textId="01DE7E78" w:rsidR="008B4C6D" w:rsidRPr="00A834C4" w:rsidRDefault="008B4C6D" w:rsidP="008B4C6D">
      <w:pPr>
        <w:pStyle w:val="General"/>
      </w:pPr>
      <w:r w:rsidRPr="00A834C4">
        <w:t xml:space="preserve">The spring season is the main season. We have around 30 games scheduled for the spring season, which is </w:t>
      </w:r>
      <w:proofErr w:type="gramStart"/>
      <w:r w:rsidRPr="00A834C4">
        <w:t>similar to</w:t>
      </w:r>
      <w:proofErr w:type="gramEnd"/>
      <w:r w:rsidRPr="00A834C4">
        <w:t xml:space="preserve"> the length of the high school baseball season. Here are some of the places that we have </w:t>
      </w:r>
      <w:r w:rsidR="00723DE1">
        <w:t>traveled</w:t>
      </w:r>
      <w:r w:rsidRPr="00A834C4">
        <w:t xml:space="preserve"> to in the past: Nevada, Arizona, Idaho, Montana, Colorado, Georgia, Florida, and North Carolina. We play other club teams, as well as some Community College teams which have included: USU Eastern, College of Southern Idaho, Salt Lake CC, Mesa CC, Glendale CC, and Paradise Valley CC to name a few from the past couple of years.</w:t>
      </w:r>
    </w:p>
    <w:p w14:paraId="36D8436E" w14:textId="49702D86" w:rsidR="00A834C4" w:rsidRDefault="00A834C4" w:rsidP="007001CC">
      <w:pPr>
        <w:pStyle w:val="Heading3"/>
      </w:pPr>
      <w:r w:rsidRPr="00A834C4">
        <w:t>Practices (</w:t>
      </w:r>
      <w:r w:rsidR="00F718B0">
        <w:t>Indoor</w:t>
      </w:r>
      <w:r w:rsidRPr="00A834C4">
        <w:t>)</w:t>
      </w:r>
    </w:p>
    <w:p w14:paraId="219FB066" w14:textId="5C229A52" w:rsidR="008B4C6D" w:rsidRPr="00A834C4" w:rsidRDefault="00723DE1" w:rsidP="00A834C4">
      <w:pPr>
        <w:pStyle w:val="General"/>
      </w:pPr>
      <w:r w:rsidRPr="00A834C4">
        <w:t>Tuesdays</w:t>
      </w:r>
      <w:r w:rsidR="00A834C4" w:rsidRPr="00A834C4">
        <w:t xml:space="preserve"> and </w:t>
      </w:r>
      <w:r w:rsidRPr="00A834C4">
        <w:t>Thursdays</w:t>
      </w:r>
      <w:r w:rsidR="00A834C4" w:rsidRPr="00A834C4">
        <w:t xml:space="preserve"> from either </w:t>
      </w:r>
      <w:r>
        <w:t>8:00 pm</w:t>
      </w:r>
      <w:r w:rsidR="00A834C4" w:rsidRPr="00A834C4">
        <w:t xml:space="preserve"> – </w:t>
      </w:r>
      <w:r>
        <w:t>9:30 pm</w:t>
      </w:r>
      <w:r w:rsidR="00A834C4" w:rsidRPr="00A834C4">
        <w:t xml:space="preserve"> or from </w:t>
      </w:r>
      <w:r>
        <w:t>9:30 pm</w:t>
      </w:r>
      <w:r w:rsidR="00A834C4" w:rsidRPr="00A834C4">
        <w:t xml:space="preserve"> – 11:00 </w:t>
      </w:r>
      <w:r w:rsidR="00A834C4">
        <w:br/>
      </w:r>
      <w:r w:rsidR="00A834C4" w:rsidRPr="00A834C4">
        <w:t>(Whichever time slot the university assigns us to. We should know by November which time slot that will be.)</w:t>
      </w:r>
    </w:p>
    <w:p w14:paraId="063EFFF1" w14:textId="10B4E922" w:rsidR="008B4C6D" w:rsidRPr="00A834C4" w:rsidRDefault="00A834C4" w:rsidP="00A834C4">
      <w:pPr>
        <w:pStyle w:val="General"/>
      </w:pPr>
      <w:r w:rsidRPr="008B4C6D">
        <w:rPr>
          <w:rStyle w:val="Heading3Char"/>
        </w:rPr>
        <w:t>Practices (</w:t>
      </w:r>
      <w:r w:rsidR="00F718B0">
        <w:rPr>
          <w:rStyle w:val="Heading3Char"/>
        </w:rPr>
        <w:t>Outdoor</w:t>
      </w:r>
      <w:r w:rsidRPr="008B4C6D">
        <w:rPr>
          <w:rStyle w:val="Heading3Char"/>
        </w:rPr>
        <w:t>)</w:t>
      </w:r>
      <w:r>
        <w:br/>
      </w:r>
      <w:r w:rsidRPr="00A834C4">
        <w:t xml:space="preserve">Tuesday’s and Thursday’s from </w:t>
      </w:r>
      <w:r w:rsidR="00723DE1">
        <w:t>5:00 pm</w:t>
      </w:r>
      <w:r w:rsidRPr="00A834C4">
        <w:t xml:space="preserve"> – </w:t>
      </w:r>
      <w:r w:rsidR="00723DE1">
        <w:t>7:00 pm</w:t>
      </w:r>
      <w:r w:rsidRPr="00A834C4">
        <w:t xml:space="preserve">. These practices typically begin right after Spring break. </w:t>
      </w:r>
      <w:r w:rsidR="007001CC" w:rsidRPr="00A834C4">
        <w:t>However,</w:t>
      </w:r>
      <w:r w:rsidRPr="00A834C4">
        <w:t xml:space="preserve"> there </w:t>
      </w:r>
      <w:r w:rsidR="00723DE1">
        <w:t>have</w:t>
      </w:r>
      <w:r w:rsidRPr="00A834C4">
        <w:t xml:space="preserve"> been times </w:t>
      </w:r>
      <w:r w:rsidR="00723DE1">
        <w:t>when</w:t>
      </w:r>
      <w:r w:rsidRPr="00A834C4">
        <w:t xml:space="preserve"> we were able to have a couple of practices outside during mid-February, but that isn’t common.</w:t>
      </w:r>
    </w:p>
    <w:p w14:paraId="39ED6D95" w14:textId="77777777" w:rsidR="00A834C4" w:rsidRPr="00A834C4" w:rsidRDefault="008B4C6D" w:rsidP="007001CC">
      <w:pPr>
        <w:pStyle w:val="Heading3"/>
      </w:pPr>
      <w:r>
        <w:t>Spring Break</w:t>
      </w:r>
    </w:p>
    <w:p w14:paraId="6491CD56" w14:textId="77777777" w:rsidR="00A834C4" w:rsidRPr="00A834C4" w:rsidRDefault="00A834C4" w:rsidP="00A834C4">
      <w:pPr>
        <w:pStyle w:val="General"/>
      </w:pPr>
      <w:r w:rsidRPr="00A834C4">
        <w:t xml:space="preserve">We try to have a full spring break with up to 8 games being played. This is a great opportunity for us to get out of the winter weather and travel to Nevada, Arizona, Colorado, Southern Utah, etc. Spring Break is typically the beginning of our season, we will then play games every weekend after that until the beginning of May where, if we qualify, we will have the opportunity for the post-season. </w:t>
      </w:r>
    </w:p>
    <w:p w14:paraId="487F3EC6" w14:textId="77777777" w:rsidR="00A834C4" w:rsidRPr="00A834C4" w:rsidRDefault="008B4C6D" w:rsidP="007001CC">
      <w:pPr>
        <w:pStyle w:val="Heading3"/>
      </w:pPr>
      <w:r>
        <w:t>Typical Week</w:t>
      </w:r>
    </w:p>
    <w:p w14:paraId="5498064C" w14:textId="5972A8EE" w:rsidR="00A834C4" w:rsidRPr="00A834C4" w:rsidRDefault="00A834C4" w:rsidP="00A834C4">
      <w:pPr>
        <w:pStyle w:val="General"/>
      </w:pPr>
      <w:r w:rsidRPr="00A834C4">
        <w:t xml:space="preserve">A typical week will be practices on Tuesday’s and Thursday’s, and then games on either Friday-Saturday, or Saturday-Sunday. For </w:t>
      </w:r>
      <w:r w:rsidR="00723DE1">
        <w:t xml:space="preserve">the </w:t>
      </w:r>
      <w:r w:rsidRPr="00A834C4">
        <w:t xml:space="preserve">conference series we play a </w:t>
      </w:r>
      <w:r w:rsidR="00723DE1">
        <w:t>doubleheader</w:t>
      </w:r>
      <w:r w:rsidRPr="00A834C4">
        <w:t xml:space="preserve"> with two </w:t>
      </w:r>
      <w:r w:rsidR="00723DE1">
        <w:t>7-inning</w:t>
      </w:r>
      <w:r w:rsidRPr="00A834C4">
        <w:t xml:space="preserve"> games one day, and a single </w:t>
      </w:r>
      <w:r w:rsidR="00723DE1">
        <w:t>9-inning</w:t>
      </w:r>
      <w:r w:rsidRPr="00A834C4">
        <w:t xml:space="preserve"> game the other day. For series against Community </w:t>
      </w:r>
      <w:r w:rsidRPr="00A834C4">
        <w:lastRenderedPageBreak/>
        <w:t>Colleges</w:t>
      </w:r>
      <w:r w:rsidR="00723DE1">
        <w:t>,</w:t>
      </w:r>
      <w:r w:rsidRPr="00A834C4">
        <w:t xml:space="preserve"> we typically play two days of double-headers, one 7 </w:t>
      </w:r>
      <w:r w:rsidR="00723DE1">
        <w:t>innings</w:t>
      </w:r>
      <w:r w:rsidRPr="00A834C4">
        <w:t>, and one 9 inning game each day.</w:t>
      </w:r>
    </w:p>
    <w:p w14:paraId="67367FAD" w14:textId="77777777" w:rsidR="00A834C4" w:rsidRPr="00A834C4" w:rsidRDefault="008B4C6D" w:rsidP="007001CC">
      <w:pPr>
        <w:pStyle w:val="Heading3"/>
      </w:pPr>
      <w:r>
        <w:t>Sunday Play</w:t>
      </w:r>
    </w:p>
    <w:p w14:paraId="30CD0988" w14:textId="602FADB9" w:rsidR="00A834C4" w:rsidRPr="00A834C4" w:rsidRDefault="00A834C4" w:rsidP="00A834C4">
      <w:pPr>
        <w:pStyle w:val="General"/>
      </w:pPr>
      <w:r w:rsidRPr="00A834C4">
        <w:t xml:space="preserve">Although we try to avoid playing on </w:t>
      </w:r>
      <w:r w:rsidR="00723DE1">
        <w:t>Sundays</w:t>
      </w:r>
      <w:r w:rsidRPr="00A834C4">
        <w:t xml:space="preserve"> it is inevitable that we will have to play a couple of games on Sundays. Being a school in Utah, we understand that some players decide to not play on Sundays. If you are one of these players, please don’t worry, we will make </w:t>
      </w:r>
      <w:r w:rsidR="00F718B0" w:rsidRPr="00A834C4">
        <w:t>accommodations and</w:t>
      </w:r>
      <w:r w:rsidRPr="00A834C4">
        <w:t xml:space="preserve"> understand the decision. There will be no </w:t>
      </w:r>
      <w:r w:rsidR="00723DE1">
        <w:t>repercussions</w:t>
      </w:r>
      <w:r w:rsidRPr="00A834C4">
        <w:t xml:space="preserve"> to missing a Sunday game, </w:t>
      </w:r>
      <w:r w:rsidR="00723DE1">
        <w:t>except</w:t>
      </w:r>
      <w:r w:rsidRPr="00A834C4">
        <w:t xml:space="preserve"> for the fact that you won’t be getting the reps and allowing somebody else the opportunity to possibly get ahead of you on the depth chart because of the skills that they displayed while you weren’t playing.</w:t>
      </w:r>
    </w:p>
    <w:p w14:paraId="44F37FA5" w14:textId="77777777" w:rsidR="00A834C4" w:rsidRPr="00A834C4" w:rsidRDefault="008B4C6D" w:rsidP="007001CC">
      <w:pPr>
        <w:pStyle w:val="Heading3"/>
      </w:pPr>
      <w:r>
        <w:t>Post-Season</w:t>
      </w:r>
    </w:p>
    <w:p w14:paraId="6B5946A6" w14:textId="500A6062" w:rsidR="00723DE1" w:rsidRDefault="00A834C4" w:rsidP="00A834C4">
      <w:pPr>
        <w:pStyle w:val="General"/>
      </w:pPr>
      <w:r w:rsidRPr="00A834C4">
        <w:t xml:space="preserve">The dates for the Post-Season </w:t>
      </w:r>
      <w:r w:rsidR="008D06D1" w:rsidRPr="00A834C4">
        <w:t>are:</w:t>
      </w:r>
      <w:r w:rsidR="00723DE1">
        <w:br/>
        <w:t>Regional Tournament:</w:t>
      </w:r>
      <w:r w:rsidR="008D06D1">
        <w:t xml:space="preserve"> May 12</w:t>
      </w:r>
      <w:r w:rsidR="008D06D1" w:rsidRPr="008D06D1">
        <w:rPr>
          <w:vertAlign w:val="superscript"/>
        </w:rPr>
        <w:t>th</w:t>
      </w:r>
      <w:r w:rsidR="008D06D1">
        <w:t xml:space="preserve"> – 14</w:t>
      </w:r>
      <w:r w:rsidR="008D06D1" w:rsidRPr="008D06D1">
        <w:rPr>
          <w:vertAlign w:val="superscript"/>
        </w:rPr>
        <w:t>th</w:t>
      </w:r>
      <w:r w:rsidR="008D06D1">
        <w:t xml:space="preserve">, Location: </w:t>
      </w:r>
      <w:r w:rsidR="00F718B0">
        <w:t>Nampa, ID</w:t>
      </w:r>
      <w:r w:rsidR="00723DE1">
        <w:br/>
        <w:t xml:space="preserve">NCBA World Series: </w:t>
      </w:r>
      <w:r w:rsidR="008D06D1">
        <w:t>May 26</w:t>
      </w:r>
      <w:r w:rsidR="008D06D1" w:rsidRPr="008D06D1">
        <w:rPr>
          <w:vertAlign w:val="superscript"/>
        </w:rPr>
        <w:t>th</w:t>
      </w:r>
      <w:r w:rsidR="008D06D1">
        <w:t xml:space="preserve"> – June 1</w:t>
      </w:r>
      <w:r w:rsidR="008D06D1" w:rsidRPr="008D06D1">
        <w:rPr>
          <w:vertAlign w:val="superscript"/>
        </w:rPr>
        <w:t>st</w:t>
      </w:r>
      <w:r w:rsidR="008D06D1">
        <w:t xml:space="preserve">, Location: </w:t>
      </w:r>
      <w:r w:rsidR="00F718B0">
        <w:t>Alton, IL</w:t>
      </w:r>
    </w:p>
    <w:p w14:paraId="4C74C398" w14:textId="7ABF135B" w:rsidR="00A834C4" w:rsidRPr="00A834C4" w:rsidRDefault="008D06D1" w:rsidP="00A834C4">
      <w:pPr>
        <w:pStyle w:val="General"/>
      </w:pPr>
      <w:r>
        <w:t>These dates are</w:t>
      </w:r>
      <w:r w:rsidR="00A834C4" w:rsidRPr="00A834C4">
        <w:t xml:space="preserve"> something to be aware of when planning </w:t>
      </w:r>
      <w:r>
        <w:t>items for the summer.</w:t>
      </w:r>
    </w:p>
    <w:p w14:paraId="3E12A02E" w14:textId="77777777" w:rsidR="00A834C4" w:rsidRPr="00A834C4" w:rsidRDefault="00A834C4" w:rsidP="00A834C4">
      <w:pPr>
        <w:pStyle w:val="General"/>
      </w:pPr>
    </w:p>
    <w:p w14:paraId="0CD560CF" w14:textId="77777777" w:rsidR="008D06D1" w:rsidRDefault="008D06D1" w:rsidP="007001CC">
      <w:pPr>
        <w:pStyle w:val="Heading1"/>
      </w:pPr>
    </w:p>
    <w:p w14:paraId="31AD02F0" w14:textId="77777777" w:rsidR="008D06D1" w:rsidRDefault="008D06D1" w:rsidP="007001CC">
      <w:pPr>
        <w:pStyle w:val="Heading1"/>
      </w:pPr>
    </w:p>
    <w:p w14:paraId="70210B41" w14:textId="77777777" w:rsidR="008D06D1" w:rsidRDefault="008D06D1" w:rsidP="007001CC">
      <w:pPr>
        <w:pStyle w:val="Heading1"/>
      </w:pPr>
    </w:p>
    <w:p w14:paraId="7220E2A0" w14:textId="77777777" w:rsidR="008D06D1" w:rsidRDefault="008D06D1" w:rsidP="007001CC">
      <w:pPr>
        <w:pStyle w:val="Heading1"/>
      </w:pPr>
    </w:p>
    <w:p w14:paraId="72672DAE" w14:textId="77777777" w:rsidR="008D06D1" w:rsidRDefault="008D06D1" w:rsidP="007001CC">
      <w:pPr>
        <w:pStyle w:val="Heading1"/>
      </w:pPr>
    </w:p>
    <w:p w14:paraId="5647FCAB" w14:textId="77777777" w:rsidR="008D06D1" w:rsidRDefault="008D06D1" w:rsidP="007001CC">
      <w:pPr>
        <w:pStyle w:val="Heading1"/>
      </w:pPr>
    </w:p>
    <w:p w14:paraId="0703DAD4" w14:textId="77777777" w:rsidR="00E503C8" w:rsidRDefault="00E503C8" w:rsidP="007001CC">
      <w:pPr>
        <w:pStyle w:val="Heading1"/>
      </w:pPr>
      <w:bookmarkStart w:id="6" w:name="_Toc112683168"/>
    </w:p>
    <w:p w14:paraId="0B108CAF" w14:textId="39EEB1D6" w:rsidR="00A834C4" w:rsidRPr="00A834C4" w:rsidRDefault="00A834C4" w:rsidP="007001CC">
      <w:pPr>
        <w:pStyle w:val="Heading1"/>
      </w:pPr>
      <w:r w:rsidRPr="00A834C4">
        <w:t>Additional Questions?</w:t>
      </w:r>
      <w:bookmarkEnd w:id="6"/>
    </w:p>
    <w:p w14:paraId="22979675" w14:textId="77948975" w:rsidR="008D06D1" w:rsidRPr="00A834C4" w:rsidRDefault="008D06D1" w:rsidP="008D06D1">
      <w:pPr>
        <w:pStyle w:val="General"/>
      </w:pPr>
      <w:r w:rsidRPr="00A834C4">
        <w:t xml:space="preserve">If you have any additional questions that weren’t covered, please don’t hesitate to reach out to one of the members of the coaching staff, or team leadership. </w:t>
      </w:r>
    </w:p>
    <w:p w14:paraId="14C38982" w14:textId="186A5234" w:rsidR="004200F4" w:rsidRDefault="008D06D1" w:rsidP="00704EE5">
      <w:pPr>
        <w:pStyle w:val="General"/>
      </w:pPr>
      <w:r w:rsidRPr="00A834C4">
        <w:t xml:space="preserve">We look forward to seeing you at tryouts this season and seeing if you have what it takes to be a part of the </w:t>
      </w:r>
      <w:r>
        <w:t>USU</w:t>
      </w:r>
      <w:r w:rsidRPr="00A834C4">
        <w:t xml:space="preserve"> </w:t>
      </w:r>
      <w:r>
        <w:t>Aggies Baseball Club</w:t>
      </w:r>
      <w:r w:rsidRPr="00A834C4">
        <w:t>.</w:t>
      </w:r>
    </w:p>
    <w:p w14:paraId="1EC80183" w14:textId="77777777" w:rsidR="004200F4" w:rsidRDefault="004200F4" w:rsidP="008D06D1">
      <w:pPr>
        <w:pStyle w:val="General"/>
      </w:pPr>
    </w:p>
    <w:p w14:paraId="084689F6" w14:textId="06DBAA4D" w:rsidR="004200F4" w:rsidRDefault="004200F4" w:rsidP="004200F4">
      <w:pPr>
        <w:pStyle w:val="Heading3"/>
      </w:pPr>
      <w:r>
        <w:t>Contact</w:t>
      </w:r>
    </w:p>
    <w:p w14:paraId="2C2C4866" w14:textId="13B9AC1C" w:rsidR="004200F4" w:rsidRDefault="004200F4" w:rsidP="004200F4">
      <w:pPr>
        <w:pStyle w:val="General"/>
      </w:pPr>
      <w:r>
        <w:t xml:space="preserve">President: Vincent Rohrer | </w:t>
      </w:r>
      <w:hyperlink r:id="rId19" w:history="1">
        <w:r w:rsidRPr="009859A5">
          <w:rPr>
            <w:rStyle w:val="Hyperlink"/>
          </w:rPr>
          <w:t>vincent.rohrer@gmail.com</w:t>
        </w:r>
      </w:hyperlink>
    </w:p>
    <w:p w14:paraId="12E6B622" w14:textId="4A793041" w:rsidR="00E503C8" w:rsidRDefault="00704EE5" w:rsidP="00E503C8">
      <w:pPr>
        <w:pStyle w:val="General"/>
      </w:pPr>
      <w:r>
        <w:t xml:space="preserve">Club Sports Coordinator: Josh Ryan | </w:t>
      </w:r>
      <w:hyperlink r:id="rId20" w:history="1">
        <w:r w:rsidR="00E503C8" w:rsidRPr="009859A5">
          <w:rPr>
            <w:rStyle w:val="Hyperlink"/>
          </w:rPr>
          <w:t>joshua.ryan@usu.edu</w:t>
        </w:r>
      </w:hyperlink>
    </w:p>
    <w:p w14:paraId="3504442F" w14:textId="77777777" w:rsidR="00E503C8" w:rsidRDefault="00E503C8" w:rsidP="00E503C8">
      <w:pPr>
        <w:pStyle w:val="General"/>
      </w:pPr>
    </w:p>
    <w:p w14:paraId="4A2A8C82" w14:textId="1D9E0082" w:rsidR="00F718B0" w:rsidRDefault="00704EE5" w:rsidP="00F718B0">
      <w:pPr>
        <w:pStyle w:val="Heading3"/>
      </w:pPr>
      <w:r>
        <w:t>More information</w:t>
      </w:r>
    </w:p>
    <w:p w14:paraId="1F4CA24B" w14:textId="7C85370E" w:rsidR="00F718B0" w:rsidRDefault="00F718B0" w:rsidP="00704EE5">
      <w:pPr>
        <w:pStyle w:val="General"/>
      </w:pPr>
      <w:hyperlink r:id="rId21" w:history="1">
        <w:r w:rsidRPr="00F718B0">
          <w:rPr>
            <w:rStyle w:val="Hyperlink"/>
          </w:rPr>
          <w:t>Team Website</w:t>
        </w:r>
      </w:hyperlink>
    </w:p>
    <w:p w14:paraId="7C881A9A" w14:textId="459FD21E" w:rsidR="00704EE5" w:rsidRDefault="00704EE5" w:rsidP="00704EE5">
      <w:pPr>
        <w:pStyle w:val="General"/>
      </w:pPr>
      <w:hyperlink r:id="rId22" w:history="1">
        <w:r w:rsidRPr="004200F4">
          <w:rPr>
            <w:rStyle w:val="Hyperlink"/>
          </w:rPr>
          <w:t>Club Sports Resources</w:t>
        </w:r>
      </w:hyperlink>
    </w:p>
    <w:p w14:paraId="29A9EAC5" w14:textId="6E5688F9" w:rsidR="00704EE5" w:rsidRDefault="00704EE5" w:rsidP="00704EE5">
      <w:pPr>
        <w:pStyle w:val="General"/>
      </w:pPr>
      <w:hyperlink r:id="rId23" w:history="1">
        <w:r w:rsidRPr="00704EE5">
          <w:rPr>
            <w:rStyle w:val="Hyperlink"/>
          </w:rPr>
          <w:t>NCBA Documents</w:t>
        </w:r>
      </w:hyperlink>
    </w:p>
    <w:p w14:paraId="1C027AA7" w14:textId="19D2881A" w:rsidR="003B027F" w:rsidRDefault="00704EE5" w:rsidP="00E503C8">
      <w:pPr>
        <w:pStyle w:val="General"/>
      </w:pPr>
      <w:hyperlink r:id="rId24" w:history="1">
        <w:r w:rsidRPr="00704EE5">
          <w:rPr>
            <w:rStyle w:val="Hyperlink"/>
          </w:rPr>
          <w:t>Instagram</w:t>
        </w:r>
      </w:hyperlink>
    </w:p>
    <w:sectPr w:rsidR="003B027F" w:rsidSect="009C3AD9">
      <w:headerReference w:type="default" r:id="rId25"/>
      <w:footerReference w:type="even" r:id="rId26"/>
      <w:footerReference w:type="default" r:id="rId27"/>
      <w:footerReference w:type="first" r:id="rId28"/>
      <w:pgSz w:w="12240" w:h="15840"/>
      <w:pgMar w:top="1440" w:right="1440" w:bottom="1440" w:left="1440" w:header="0" w:footer="288" w:gutter="0"/>
      <w:pgNumType w:start="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5ADB4" w14:textId="77777777" w:rsidR="006E6BC4" w:rsidRDefault="006E6BC4" w:rsidP="004B7E44">
      <w:r>
        <w:separator/>
      </w:r>
    </w:p>
    <w:p w14:paraId="6555B957" w14:textId="77777777" w:rsidR="006E6BC4" w:rsidRDefault="006E6BC4"/>
  </w:endnote>
  <w:endnote w:type="continuationSeparator" w:id="0">
    <w:p w14:paraId="2F67B911" w14:textId="77777777" w:rsidR="006E6BC4" w:rsidRDefault="006E6BC4" w:rsidP="004B7E44">
      <w:r>
        <w:continuationSeparator/>
      </w:r>
    </w:p>
    <w:p w14:paraId="3933843D" w14:textId="77777777" w:rsidR="006E6BC4" w:rsidRDefault="006E6B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Noto Sans Symbols">
    <w:altName w:val="Calibri"/>
    <w:panose1 w:val="020B0604020202020204"/>
    <w:charset w:val="00"/>
    <w:family w:val="auto"/>
    <w:pitch w:val="default"/>
  </w:font>
  <w:font w:name="Microsoft Sans Serif">
    <w:panose1 w:val="020B0604020202020204"/>
    <w:charset w:val="00"/>
    <w:family w:val="swiss"/>
    <w:pitch w:val="variable"/>
    <w:sig w:usb0="E1002AFF" w:usb1="C0000002" w:usb2="00000008" w:usb3="00000000" w:csb0="000101FF" w:csb1="00000000"/>
  </w:font>
  <w:font w:name="Brother 1816">
    <w:altName w:val="Calibri"/>
    <w:panose1 w:val="020B0604020202020204"/>
    <w:charset w:val="00"/>
    <w:family w:val="auto"/>
    <w:notTrueType/>
    <w:pitch w:val="variable"/>
    <w:sig w:usb0="A00000EF" w:usb1="1000005B"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ACF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crosoft Sans Serif (Body)">
    <w:altName w:val="Microsoft Sans Serif"/>
    <w:panose1 w:val="020B0604020202020204"/>
    <w:charset w:val="00"/>
    <w:family w:val="swiss"/>
    <w:pitch w:val="variable"/>
    <w:sig w:usb0="E1002AFF" w:usb1="C0000002" w:usb2="00000008" w:usb3="00000000" w:csb0="000101FF" w:csb1="00000000"/>
  </w:font>
  <w:font w:name="Sofia Pro Medium">
    <w:altName w:val="Calibri"/>
    <w:panose1 w:val="020B0604020202020204"/>
    <w:charset w:val="00"/>
    <w:family w:val="auto"/>
    <w:notTrueType/>
    <w:pitch w:val="variable"/>
    <w:sig w:usb0="A000002F" w:usb1="5000004B" w:usb2="00000000" w:usb3="00000000" w:csb0="0000019F" w:csb1="00000000"/>
  </w:font>
  <w:font w:name="Sofia Pro Semi Bold">
    <w:altName w:val="Calibri"/>
    <w:panose1 w:val="020B0604020202020204"/>
    <w:charset w:val="00"/>
    <w:family w:val="auto"/>
    <w:notTrueType/>
    <w:pitch w:val="variable"/>
    <w:sig w:usb0="A000002F" w:usb1="5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09624489"/>
      <w:docPartObj>
        <w:docPartGallery w:val="Page Numbers (Bottom of Page)"/>
        <w:docPartUnique/>
      </w:docPartObj>
    </w:sdtPr>
    <w:sdtContent>
      <w:p w14:paraId="08F94802" w14:textId="77777777" w:rsidR="00173A5F" w:rsidRDefault="00173A5F" w:rsidP="00173A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4C1937" w14:textId="77777777" w:rsidR="00173A5F" w:rsidRDefault="00173A5F" w:rsidP="004F18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37703934"/>
      <w:docPartObj>
        <w:docPartGallery w:val="Page Numbers (Bottom of Page)"/>
        <w:docPartUnique/>
      </w:docPartObj>
    </w:sdtPr>
    <w:sdtContent>
      <w:p w14:paraId="7517C791" w14:textId="77777777" w:rsidR="00173A5F" w:rsidRDefault="00173A5F" w:rsidP="00FB6983">
        <w:pPr>
          <w:pStyle w:val="Footer"/>
          <w:framePr w:wrap="none" w:vAnchor="text" w:hAnchor="page" w:x="11031" w:y="-7"/>
          <w:shd w:val="clear" w:color="auto" w:fill="FFFFFF" w:themeFill="background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C4FFC10" w14:textId="4A786655" w:rsidR="00173A5F" w:rsidRDefault="00173A5F" w:rsidP="004F18DE">
    <w:pPr>
      <w:shd w:val="clear" w:color="auto" w:fill="FFFFFF" w:themeFill="background1"/>
      <w:ind w:right="360"/>
    </w:pPr>
    <w:r>
      <w:rPr>
        <w:noProof/>
      </w:rPr>
      <mc:AlternateContent>
        <mc:Choice Requires="wps">
          <w:drawing>
            <wp:anchor distT="0" distB="0" distL="114300" distR="114300" simplePos="0" relativeHeight="251667456" behindDoc="0" locked="0" layoutInCell="1" allowOverlap="1" wp14:anchorId="445BBB51" wp14:editId="0E2DF350">
              <wp:simplePos x="0" y="0"/>
              <wp:positionH relativeFrom="column">
                <wp:posOffset>-302260</wp:posOffset>
              </wp:positionH>
              <wp:positionV relativeFrom="paragraph">
                <wp:posOffset>-173355</wp:posOffset>
              </wp:positionV>
              <wp:extent cx="6549293" cy="45719"/>
              <wp:effectExtent l="0" t="0" r="4445" b="5715"/>
              <wp:wrapNone/>
              <wp:docPr id="44" name="Rectangle 44"/>
              <wp:cNvGraphicFramePr/>
              <a:graphic xmlns:a="http://schemas.openxmlformats.org/drawingml/2006/main">
                <a:graphicData uri="http://schemas.microsoft.com/office/word/2010/wordprocessingShape">
                  <wps:wsp>
                    <wps:cNvSpPr/>
                    <wps:spPr>
                      <a:xfrm>
                        <a:off x="0" y="0"/>
                        <a:ext cx="6549293" cy="45719"/>
                      </a:xfrm>
                      <a:prstGeom prst="rect">
                        <a:avLst/>
                      </a:prstGeom>
                      <a:solidFill>
                        <a:srgbClr val="0026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ECCD93" id="Rectangle 44" o:spid="_x0000_s1026" style="position:absolute;margin-left:-23.8pt;margin-top:-13.65pt;width:515.7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" fillcolor="#00263a" stroked="f" strokeweight="2pt"/>
          </w:pict>
        </mc:Fallback>
      </mc:AlternateContent>
    </w:r>
    <w:r>
      <w:ptab w:relativeTo="margin" w:alignment="center" w:leader="none"/>
    </w:r>
    <w:r w:rsidR="003418EF">
      <w:t>U</w:t>
    </w:r>
    <w:r w:rsidR="000225EF">
      <w:t>SU</w:t>
    </w:r>
    <w:r w:rsidR="003418EF">
      <w:t xml:space="preserve"> Baseball Club</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6191010"/>
      <w:docPartObj>
        <w:docPartGallery w:val="Page Numbers (Bottom of Page)"/>
        <w:docPartUnique/>
      </w:docPartObj>
    </w:sdtPr>
    <w:sdtEndPr>
      <w:rPr>
        <w:noProof/>
      </w:rPr>
    </w:sdtEndPr>
    <w:sdtContent>
      <w:p w14:paraId="0ED717DC" w14:textId="77777777" w:rsidR="00173A5F" w:rsidRDefault="00173A5F" w:rsidP="004B7E44">
        <w:pPr>
          <w:pStyle w:val="Footer"/>
        </w:pPr>
        <w:r>
          <w:fldChar w:fldCharType="begin"/>
        </w:r>
        <w:r>
          <w:instrText xml:space="preserve"> PAGE   \* MERGEFORMAT </w:instrText>
        </w:r>
        <w:r>
          <w:fldChar w:fldCharType="separate"/>
        </w:r>
        <w:r>
          <w:rPr>
            <w:noProof/>
          </w:rPr>
          <w:t>1</w:t>
        </w:r>
        <w:r>
          <w:rPr>
            <w:noProof/>
          </w:rPr>
          <w:fldChar w:fldCharType="end"/>
        </w:r>
      </w:p>
    </w:sdtContent>
  </w:sdt>
  <w:p w14:paraId="6CBB166E" w14:textId="77777777" w:rsidR="00173A5F" w:rsidRDefault="00173A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F264B" w14:textId="77777777" w:rsidR="006E6BC4" w:rsidRDefault="006E6BC4" w:rsidP="004B7E44">
      <w:r>
        <w:separator/>
      </w:r>
    </w:p>
    <w:p w14:paraId="2B9CBC2D" w14:textId="77777777" w:rsidR="006E6BC4" w:rsidRDefault="006E6BC4"/>
  </w:footnote>
  <w:footnote w:type="continuationSeparator" w:id="0">
    <w:p w14:paraId="1061E7DA" w14:textId="77777777" w:rsidR="006E6BC4" w:rsidRDefault="006E6BC4" w:rsidP="004B7E44">
      <w:r>
        <w:continuationSeparator/>
      </w:r>
    </w:p>
    <w:p w14:paraId="17084E9F" w14:textId="77777777" w:rsidR="006E6BC4" w:rsidRDefault="006E6B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173A5F" w14:paraId="2E05FE1A" w14:textId="77777777" w:rsidTr="004B7E44">
      <w:trPr>
        <w:trHeight w:val="1318"/>
      </w:trPr>
      <w:tc>
        <w:tcPr>
          <w:tcW w:w="12210" w:type="dxa"/>
          <w:tcBorders>
            <w:top w:val="nil"/>
            <w:left w:val="nil"/>
            <w:bottom w:val="nil"/>
            <w:right w:val="nil"/>
          </w:tcBorders>
        </w:tcPr>
        <w:p w14:paraId="3FD6C9BC" w14:textId="77777777" w:rsidR="00173A5F" w:rsidRDefault="00BC790B" w:rsidP="004B7E44">
          <w:pPr>
            <w:pStyle w:val="Header"/>
          </w:pPr>
          <w:r>
            <w:rPr>
              <w:noProof/>
            </w:rPr>
            <w:drawing>
              <wp:anchor distT="0" distB="0" distL="114300" distR="114300" simplePos="0" relativeHeight="251666431" behindDoc="0" locked="0" layoutInCell="1" allowOverlap="1" wp14:anchorId="62B116FC" wp14:editId="3ECB9AF0">
                <wp:simplePos x="0" y="0"/>
                <wp:positionH relativeFrom="column">
                  <wp:posOffset>355600</wp:posOffset>
                </wp:positionH>
                <wp:positionV relativeFrom="paragraph">
                  <wp:posOffset>207010</wp:posOffset>
                </wp:positionV>
                <wp:extent cx="1028700" cy="411480"/>
                <wp:effectExtent l="0" t="0" r="0" b="0"/>
                <wp:wrapNone/>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gies_logo.png"/>
                        <pic:cNvPicPr/>
                      </pic:nvPicPr>
                      <pic:blipFill>
                        <a:blip r:embed="rId1">
                          <a:extLst>
                            <a:ext uri="{28A0092B-C50C-407E-A947-70E740481C1C}">
                              <a14:useLocalDpi xmlns:a14="http://schemas.microsoft.com/office/drawing/2010/main" val="0"/>
                            </a:ext>
                          </a:extLst>
                        </a:blip>
                        <a:stretch>
                          <a:fillRect/>
                        </a:stretch>
                      </pic:blipFill>
                      <pic:spPr>
                        <a:xfrm>
                          <a:off x="0" y="0"/>
                          <a:ext cx="1028700" cy="411480"/>
                        </a:xfrm>
                        <a:prstGeom prst="rect">
                          <a:avLst/>
                        </a:prstGeom>
                      </pic:spPr>
                    </pic:pic>
                  </a:graphicData>
                </a:graphic>
                <wp14:sizeRelH relativeFrom="margin">
                  <wp14:pctWidth>0</wp14:pctWidth>
                </wp14:sizeRelH>
                <wp14:sizeRelV relativeFrom="margin">
                  <wp14:pctHeight>0</wp14:pctHeight>
                </wp14:sizeRelV>
              </wp:anchor>
            </w:drawing>
          </w:r>
          <w:r w:rsidR="00173A5F">
            <w:rPr>
              <w:noProof/>
            </w:rPr>
            <mc:AlternateContent>
              <mc:Choice Requires="wps">
                <w:drawing>
                  <wp:anchor distT="0" distB="0" distL="114300" distR="114300" simplePos="0" relativeHeight="251669504" behindDoc="0" locked="0" layoutInCell="1" allowOverlap="1" wp14:anchorId="2403B76A" wp14:editId="3DA02943">
                    <wp:simplePos x="0" y="0"/>
                    <wp:positionH relativeFrom="column">
                      <wp:posOffset>422910</wp:posOffset>
                    </wp:positionH>
                    <wp:positionV relativeFrom="paragraph">
                      <wp:posOffset>581790</wp:posOffset>
                    </wp:positionV>
                    <wp:extent cx="6548755" cy="45085"/>
                    <wp:effectExtent l="0" t="0" r="4445" b="5715"/>
                    <wp:wrapNone/>
                    <wp:docPr id="45" name="Rectangle 45"/>
                    <wp:cNvGraphicFramePr/>
                    <a:graphic xmlns:a="http://schemas.openxmlformats.org/drawingml/2006/main">
                      <a:graphicData uri="http://schemas.microsoft.com/office/word/2010/wordprocessingShape">
                        <wps:wsp>
                          <wps:cNvSpPr/>
                          <wps:spPr>
                            <a:xfrm>
                              <a:off x="0" y="0"/>
                              <a:ext cx="6548755" cy="45085"/>
                            </a:xfrm>
                            <a:prstGeom prst="rect">
                              <a:avLst/>
                            </a:prstGeom>
                            <a:solidFill>
                              <a:srgbClr val="0026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18C7A9" id="Rectangle 45" o:spid="_x0000_s1026" style="position:absolute;margin-left:33.3pt;margin-top:45.8pt;width:515.65pt;height:3.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" fillcolor="#00263a" stroked="f" strokeweight="2pt"/>
                </w:pict>
              </mc:Fallback>
            </mc:AlternateContent>
          </w:r>
        </w:p>
      </w:tc>
    </w:tr>
  </w:tbl>
  <w:p w14:paraId="36F1E5E4" w14:textId="77777777" w:rsidR="00173A5F" w:rsidRDefault="00173A5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66E62"/>
    <w:multiLevelType w:val="hybridMultilevel"/>
    <w:tmpl w:val="18EA1C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2374F"/>
    <w:multiLevelType w:val="multilevel"/>
    <w:tmpl w:val="FDB46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D87598"/>
    <w:multiLevelType w:val="hybridMultilevel"/>
    <w:tmpl w:val="3274D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D7621"/>
    <w:multiLevelType w:val="hybridMultilevel"/>
    <w:tmpl w:val="6A1C373C"/>
    <w:lvl w:ilvl="0" w:tplc="2CB6B3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1C3A2B"/>
    <w:multiLevelType w:val="multilevel"/>
    <w:tmpl w:val="9BC07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39001B"/>
    <w:multiLevelType w:val="multilevel"/>
    <w:tmpl w:val="52C00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0020E7"/>
    <w:multiLevelType w:val="hybridMultilevel"/>
    <w:tmpl w:val="073AA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FE1D34"/>
    <w:multiLevelType w:val="hybridMultilevel"/>
    <w:tmpl w:val="1E0877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925159"/>
    <w:multiLevelType w:val="multilevel"/>
    <w:tmpl w:val="2C042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4C68AA"/>
    <w:multiLevelType w:val="hybridMultilevel"/>
    <w:tmpl w:val="15744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393B6E"/>
    <w:multiLevelType w:val="hybridMultilevel"/>
    <w:tmpl w:val="53F2CFB0"/>
    <w:lvl w:ilvl="0" w:tplc="2CB6B3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206BFE"/>
    <w:multiLevelType w:val="hybridMultilevel"/>
    <w:tmpl w:val="62D2A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C5430B"/>
    <w:multiLevelType w:val="hybridMultilevel"/>
    <w:tmpl w:val="53F2CFB0"/>
    <w:lvl w:ilvl="0" w:tplc="2CB6B3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947ECB"/>
    <w:multiLevelType w:val="hybridMultilevel"/>
    <w:tmpl w:val="1B1C7934"/>
    <w:lvl w:ilvl="0" w:tplc="ECCACA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5A0FA6"/>
    <w:multiLevelType w:val="hybridMultilevel"/>
    <w:tmpl w:val="0E540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330707"/>
    <w:multiLevelType w:val="hybridMultilevel"/>
    <w:tmpl w:val="43F6AE6C"/>
    <w:lvl w:ilvl="0" w:tplc="2CB6B3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0B3F84"/>
    <w:multiLevelType w:val="multilevel"/>
    <w:tmpl w:val="B52A8396"/>
    <w:lvl w:ilvl="0">
      <w:start w:val="1"/>
      <w:numFmt w:val="bullet"/>
      <w:pStyle w:val="ListBullet"/>
      <w:lvlText w:val="●"/>
      <w:lvlJc w:val="left"/>
      <w:pPr>
        <w:ind w:left="360" w:hanging="360"/>
      </w:pPr>
      <w:rPr>
        <w:rFonts w:ascii="Arial" w:eastAsia="Arial" w:hAnsi="Arial" w:cs="Arial"/>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7" w15:restartNumberingAfterBreak="0">
    <w:nsid w:val="30556CD5"/>
    <w:multiLevelType w:val="multilevel"/>
    <w:tmpl w:val="F79CAC32"/>
    <w:lvl w:ilvl="0">
      <w:start w:val="1"/>
      <w:numFmt w:val="bullet"/>
      <w:pStyle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3ADB1569"/>
    <w:multiLevelType w:val="multilevel"/>
    <w:tmpl w:val="1CA8D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0854DC"/>
    <w:multiLevelType w:val="multilevel"/>
    <w:tmpl w:val="8D78DBBC"/>
    <w:lvl w:ilvl="0">
      <w:start w:val="1"/>
      <w:numFmt w:val="bullet"/>
      <w:lvlText w:val="-"/>
      <w:lvlJc w:val="left"/>
      <w:pPr>
        <w:ind w:left="1440" w:hanging="360"/>
      </w:pPr>
      <w:rPr>
        <w:u w:val="none"/>
      </w:rPr>
    </w:lvl>
    <w:lvl w:ilvl="1">
      <w:start w:val="1"/>
      <w:numFmt w:val="bullet"/>
      <w:pStyle w:val="Bullet2"/>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3BA44197"/>
    <w:multiLevelType w:val="hybridMultilevel"/>
    <w:tmpl w:val="DABC1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B56D5E"/>
    <w:multiLevelType w:val="multilevel"/>
    <w:tmpl w:val="0CDA638C"/>
    <w:lvl w:ilvl="0">
      <w:start w:val="1"/>
      <w:numFmt w:val="bullet"/>
      <w:pStyle w:val="Bullet3"/>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54161EF6"/>
    <w:multiLevelType w:val="hybridMultilevel"/>
    <w:tmpl w:val="19E81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C7156C"/>
    <w:multiLevelType w:val="multilevel"/>
    <w:tmpl w:val="20AA816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9880FF4"/>
    <w:multiLevelType w:val="hybridMultilevel"/>
    <w:tmpl w:val="13FE3F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752B82"/>
    <w:multiLevelType w:val="multilevel"/>
    <w:tmpl w:val="8AA0BF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6A0A6031"/>
    <w:multiLevelType w:val="multilevel"/>
    <w:tmpl w:val="22764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5A4834"/>
    <w:multiLevelType w:val="hybridMultilevel"/>
    <w:tmpl w:val="6B3EC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5300464">
    <w:abstractNumId w:val="17"/>
  </w:num>
  <w:num w:numId="2" w16cid:durableId="610168023">
    <w:abstractNumId w:val="19"/>
  </w:num>
  <w:num w:numId="3" w16cid:durableId="279000515">
    <w:abstractNumId w:val="21"/>
  </w:num>
  <w:num w:numId="4" w16cid:durableId="1730493285">
    <w:abstractNumId w:val="16"/>
  </w:num>
  <w:num w:numId="5" w16cid:durableId="471869642">
    <w:abstractNumId w:val="25"/>
  </w:num>
  <w:num w:numId="6" w16cid:durableId="624890763">
    <w:abstractNumId w:val="23"/>
  </w:num>
  <w:num w:numId="7" w16cid:durableId="1885869236">
    <w:abstractNumId w:val="9"/>
  </w:num>
  <w:num w:numId="8" w16cid:durableId="1765034384">
    <w:abstractNumId w:val="27"/>
  </w:num>
  <w:num w:numId="9" w16cid:durableId="1470514772">
    <w:abstractNumId w:val="22"/>
  </w:num>
  <w:num w:numId="10" w16cid:durableId="190656513">
    <w:abstractNumId w:val="2"/>
  </w:num>
  <w:num w:numId="11" w16cid:durableId="205795823">
    <w:abstractNumId w:val="14"/>
  </w:num>
  <w:num w:numId="12" w16cid:durableId="1170172362">
    <w:abstractNumId w:val="20"/>
  </w:num>
  <w:num w:numId="13" w16cid:durableId="1544101139">
    <w:abstractNumId w:val="11"/>
  </w:num>
  <w:num w:numId="14" w16cid:durableId="1807237593">
    <w:abstractNumId w:val="6"/>
  </w:num>
  <w:num w:numId="15" w16cid:durableId="1026708861">
    <w:abstractNumId w:val="4"/>
  </w:num>
  <w:num w:numId="16" w16cid:durableId="427965508">
    <w:abstractNumId w:val="8"/>
    <w:lvlOverride w:ilvl="0">
      <w:lvl w:ilvl="0">
        <w:numFmt w:val="upperLetter"/>
        <w:lvlText w:val="%1."/>
        <w:lvlJc w:val="left"/>
      </w:lvl>
    </w:lvlOverride>
  </w:num>
  <w:num w:numId="17" w16cid:durableId="1256597918">
    <w:abstractNumId w:val="26"/>
    <w:lvlOverride w:ilvl="0">
      <w:lvl w:ilvl="0">
        <w:numFmt w:val="upperLetter"/>
        <w:lvlText w:val="%1."/>
        <w:lvlJc w:val="left"/>
      </w:lvl>
    </w:lvlOverride>
  </w:num>
  <w:num w:numId="18" w16cid:durableId="846989579">
    <w:abstractNumId w:val="5"/>
    <w:lvlOverride w:ilvl="0">
      <w:lvl w:ilvl="0">
        <w:numFmt w:val="upperLetter"/>
        <w:lvlText w:val="%1."/>
        <w:lvlJc w:val="left"/>
      </w:lvl>
    </w:lvlOverride>
  </w:num>
  <w:num w:numId="19" w16cid:durableId="2020813110">
    <w:abstractNumId w:val="1"/>
    <w:lvlOverride w:ilvl="0">
      <w:lvl w:ilvl="0">
        <w:numFmt w:val="upperLetter"/>
        <w:lvlText w:val="%1."/>
        <w:lvlJc w:val="left"/>
      </w:lvl>
    </w:lvlOverride>
  </w:num>
  <w:num w:numId="20" w16cid:durableId="1279025472">
    <w:abstractNumId w:val="18"/>
  </w:num>
  <w:num w:numId="21" w16cid:durableId="579098399">
    <w:abstractNumId w:val="7"/>
  </w:num>
  <w:num w:numId="22" w16cid:durableId="1921140790">
    <w:abstractNumId w:val="15"/>
  </w:num>
  <w:num w:numId="23" w16cid:durableId="1344432248">
    <w:abstractNumId w:val="3"/>
  </w:num>
  <w:num w:numId="24" w16cid:durableId="2092119919">
    <w:abstractNumId w:val="10"/>
  </w:num>
  <w:num w:numId="25" w16cid:durableId="1797528640">
    <w:abstractNumId w:val="12"/>
  </w:num>
  <w:num w:numId="26" w16cid:durableId="409811997">
    <w:abstractNumId w:val="13"/>
  </w:num>
  <w:num w:numId="27" w16cid:durableId="2141534578">
    <w:abstractNumId w:val="0"/>
  </w:num>
  <w:num w:numId="28" w16cid:durableId="50019828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8EF"/>
    <w:rsid w:val="00003E24"/>
    <w:rsid w:val="000225EF"/>
    <w:rsid w:val="000412F0"/>
    <w:rsid w:val="00060D9E"/>
    <w:rsid w:val="00061AC1"/>
    <w:rsid w:val="0007529A"/>
    <w:rsid w:val="000A019B"/>
    <w:rsid w:val="000B1F26"/>
    <w:rsid w:val="000C7311"/>
    <w:rsid w:val="000D3D6F"/>
    <w:rsid w:val="001125BB"/>
    <w:rsid w:val="00132EB2"/>
    <w:rsid w:val="00162E38"/>
    <w:rsid w:val="00173A5F"/>
    <w:rsid w:val="001E5162"/>
    <w:rsid w:val="001F3C0A"/>
    <w:rsid w:val="002732B5"/>
    <w:rsid w:val="00293B83"/>
    <w:rsid w:val="002A623F"/>
    <w:rsid w:val="002A62EB"/>
    <w:rsid w:val="002C083D"/>
    <w:rsid w:val="003418EF"/>
    <w:rsid w:val="00352CF5"/>
    <w:rsid w:val="003558CA"/>
    <w:rsid w:val="003562D5"/>
    <w:rsid w:val="00365EE1"/>
    <w:rsid w:val="003A594F"/>
    <w:rsid w:val="003B027F"/>
    <w:rsid w:val="00405765"/>
    <w:rsid w:val="00410260"/>
    <w:rsid w:val="00412936"/>
    <w:rsid w:val="004200F4"/>
    <w:rsid w:val="00466798"/>
    <w:rsid w:val="00477CBF"/>
    <w:rsid w:val="0048799B"/>
    <w:rsid w:val="004B7E44"/>
    <w:rsid w:val="004C3556"/>
    <w:rsid w:val="004D02D6"/>
    <w:rsid w:val="004D5252"/>
    <w:rsid w:val="004F18DE"/>
    <w:rsid w:val="004F2B86"/>
    <w:rsid w:val="00500DD2"/>
    <w:rsid w:val="00567A92"/>
    <w:rsid w:val="00571DCE"/>
    <w:rsid w:val="005A4B2B"/>
    <w:rsid w:val="005A718F"/>
    <w:rsid w:val="005E2C59"/>
    <w:rsid w:val="005E3CEB"/>
    <w:rsid w:val="005E7F6C"/>
    <w:rsid w:val="006440EA"/>
    <w:rsid w:val="0065341B"/>
    <w:rsid w:val="006777A3"/>
    <w:rsid w:val="006A3CE7"/>
    <w:rsid w:val="006E6BC4"/>
    <w:rsid w:val="007001CC"/>
    <w:rsid w:val="00704EE5"/>
    <w:rsid w:val="0071228F"/>
    <w:rsid w:val="00723DE1"/>
    <w:rsid w:val="007516CF"/>
    <w:rsid w:val="0075548A"/>
    <w:rsid w:val="00762058"/>
    <w:rsid w:val="00763ED5"/>
    <w:rsid w:val="007A28DC"/>
    <w:rsid w:val="007C4673"/>
    <w:rsid w:val="00873777"/>
    <w:rsid w:val="00883370"/>
    <w:rsid w:val="008922E8"/>
    <w:rsid w:val="008B33BC"/>
    <w:rsid w:val="008B4C6D"/>
    <w:rsid w:val="008D06D1"/>
    <w:rsid w:val="009120E9"/>
    <w:rsid w:val="00945900"/>
    <w:rsid w:val="00970AE7"/>
    <w:rsid w:val="00984140"/>
    <w:rsid w:val="009922C6"/>
    <w:rsid w:val="009C396C"/>
    <w:rsid w:val="009C3AD9"/>
    <w:rsid w:val="009F0F87"/>
    <w:rsid w:val="00A834C4"/>
    <w:rsid w:val="00AB42B8"/>
    <w:rsid w:val="00AB783D"/>
    <w:rsid w:val="00B1061D"/>
    <w:rsid w:val="00B572B4"/>
    <w:rsid w:val="00B920A9"/>
    <w:rsid w:val="00B95ADB"/>
    <w:rsid w:val="00BB2A1F"/>
    <w:rsid w:val="00BB57CB"/>
    <w:rsid w:val="00BC3275"/>
    <w:rsid w:val="00BC790B"/>
    <w:rsid w:val="00C87977"/>
    <w:rsid w:val="00CA01C0"/>
    <w:rsid w:val="00CA708A"/>
    <w:rsid w:val="00CC1D3E"/>
    <w:rsid w:val="00CF2D50"/>
    <w:rsid w:val="00D53F55"/>
    <w:rsid w:val="00DB26A7"/>
    <w:rsid w:val="00E0670E"/>
    <w:rsid w:val="00E10904"/>
    <w:rsid w:val="00E503C8"/>
    <w:rsid w:val="00E76CAD"/>
    <w:rsid w:val="00E815A6"/>
    <w:rsid w:val="00E94B5F"/>
    <w:rsid w:val="00ED4BB9"/>
    <w:rsid w:val="00F12845"/>
    <w:rsid w:val="00F2506C"/>
    <w:rsid w:val="00F37C9B"/>
    <w:rsid w:val="00F718B0"/>
    <w:rsid w:val="00F72DAF"/>
    <w:rsid w:val="00F7760B"/>
    <w:rsid w:val="00FA198E"/>
    <w:rsid w:val="00FB6983"/>
    <w:rsid w:val="00FE5C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A92F7A"/>
  <w15:chartTrackingRefBased/>
  <w15:docId w15:val="{B807552F-E898-C14C-8929-FFD20358D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n't Edit or Add)"/>
    <w:rsid w:val="00CA708A"/>
    <w:pPr>
      <w:spacing w:after="0"/>
    </w:pPr>
    <w:rPr>
      <w:rFonts w:ascii="Brother 1816" w:eastAsiaTheme="minorEastAsia" w:hAnsi="Brother 1816"/>
      <w:sz w:val="24"/>
      <w:szCs w:val="22"/>
    </w:rPr>
  </w:style>
  <w:style w:type="paragraph" w:styleId="Heading1">
    <w:name w:val="heading 1"/>
    <w:basedOn w:val="Heading2"/>
    <w:link w:val="Heading1Char"/>
    <w:uiPriority w:val="2"/>
    <w:qFormat/>
    <w:rsid w:val="007001CC"/>
    <w:pPr>
      <w:outlineLvl w:val="0"/>
    </w:pPr>
    <w:rPr>
      <w:color w:val="0F2439"/>
      <w:sz w:val="48"/>
      <w:szCs w:val="48"/>
    </w:rPr>
  </w:style>
  <w:style w:type="paragraph" w:styleId="Heading2">
    <w:name w:val="heading 2"/>
    <w:basedOn w:val="Normal"/>
    <w:link w:val="Heading2Char"/>
    <w:uiPriority w:val="2"/>
    <w:unhideWhenUsed/>
    <w:qFormat/>
    <w:rsid w:val="002C083D"/>
    <w:pPr>
      <w:keepNext/>
      <w:spacing w:after="260" w:line="240" w:lineRule="auto"/>
      <w:outlineLvl w:val="1"/>
    </w:pPr>
    <w:rPr>
      <w:rFonts w:eastAsia="Times New Roman" w:cs="Times New Roman"/>
      <w:b/>
      <w:sz w:val="40"/>
      <w:szCs w:val="40"/>
    </w:rPr>
  </w:style>
  <w:style w:type="paragraph" w:styleId="Heading3">
    <w:name w:val="heading 3"/>
    <w:basedOn w:val="Normal"/>
    <w:link w:val="Heading3Char"/>
    <w:uiPriority w:val="2"/>
    <w:unhideWhenUsed/>
    <w:qFormat/>
    <w:rsid w:val="007001CC"/>
    <w:pPr>
      <w:keepNext/>
      <w:spacing w:after="140" w:line="240" w:lineRule="auto"/>
      <w:outlineLvl w:val="2"/>
    </w:pPr>
    <w:rPr>
      <w:rFonts w:eastAsia="Times New Roman" w:cs="Times New Roman"/>
      <w:b/>
      <w:color w:val="161718" w:themeColor="text1"/>
      <w:sz w:val="32"/>
      <w:szCs w:val="32"/>
      <w:u w:val="single"/>
    </w:rPr>
  </w:style>
  <w:style w:type="paragraph" w:styleId="Heading4">
    <w:name w:val="heading 4"/>
    <w:basedOn w:val="General"/>
    <w:link w:val="Heading4Char"/>
    <w:uiPriority w:val="2"/>
    <w:unhideWhenUsed/>
    <w:qFormat/>
    <w:rsid w:val="005A4B2B"/>
    <w:pPr>
      <w:outlineLvl w:val="3"/>
    </w:pPr>
    <w:rPr>
      <w:b/>
      <w:bCs/>
      <w:sz w:val="28"/>
      <w:szCs w:val="28"/>
    </w:rPr>
  </w:style>
  <w:style w:type="paragraph" w:styleId="Heading5">
    <w:name w:val="heading 5"/>
    <w:basedOn w:val="General"/>
    <w:next w:val="Normal"/>
    <w:link w:val="Heading5Char"/>
    <w:uiPriority w:val="2"/>
    <w:unhideWhenUsed/>
    <w:qFormat/>
    <w:rsid w:val="005A4B2B"/>
    <w:pPr>
      <w:outlineLvl w:val="4"/>
    </w:pPr>
    <w:rPr>
      <w:b/>
      <w:bCs/>
      <w:sz w:val="28"/>
      <w:szCs w:val="28"/>
    </w:rPr>
  </w:style>
  <w:style w:type="paragraph" w:styleId="Heading6">
    <w:name w:val="heading 6"/>
    <w:basedOn w:val="Normal"/>
    <w:next w:val="Normal"/>
    <w:link w:val="Heading6Char"/>
    <w:uiPriority w:val="2"/>
    <w:semiHidden/>
    <w:unhideWhenUsed/>
    <w:rsid w:val="00763ED5"/>
    <w:pPr>
      <w:keepNext/>
      <w:keepLines/>
      <w:spacing w:before="40"/>
      <w:outlineLvl w:val="5"/>
    </w:pPr>
    <w:rPr>
      <w:rFonts w:asciiTheme="majorHAnsi" w:eastAsiaTheme="majorEastAsia" w:hAnsiTheme="majorHAnsi" w:cstheme="majorBidi"/>
      <w:color w:val="51031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7001CC"/>
    <w:rPr>
      <w:rFonts w:ascii="Brother 1816" w:eastAsia="Times New Roman" w:hAnsi="Brother 1816" w:cs="Times New Roman"/>
      <w:b/>
      <w:color w:val="0F2439"/>
      <w:sz w:val="48"/>
      <w:szCs w:val="48"/>
    </w:rPr>
  </w:style>
  <w:style w:type="paragraph" w:styleId="Title">
    <w:name w:val="Title"/>
    <w:basedOn w:val="Normal"/>
    <w:link w:val="TitleChar"/>
    <w:uiPriority w:val="1"/>
    <w:rsid w:val="00CA01C0"/>
    <w:pPr>
      <w:spacing w:line="240" w:lineRule="auto"/>
      <w:contextualSpacing/>
    </w:pPr>
    <w:rPr>
      <w:rFonts w:eastAsia="Times New Roman" w:cs="Times New Roman"/>
      <w:b/>
      <w:caps/>
      <w:color w:val="FFFFFF" w:themeColor="background1"/>
      <w:sz w:val="72"/>
      <w:szCs w:val="40"/>
    </w:rPr>
  </w:style>
  <w:style w:type="character" w:customStyle="1" w:styleId="TitleChar">
    <w:name w:val="Title Char"/>
    <w:basedOn w:val="DefaultParagraphFont"/>
    <w:link w:val="Title"/>
    <w:uiPriority w:val="1"/>
    <w:rsid w:val="00CA01C0"/>
    <w:rPr>
      <w:rFonts w:ascii="Brother 1816" w:eastAsia="Times New Roman" w:hAnsi="Brother 1816" w:cs="Times New Roman"/>
      <w:b/>
      <w:caps/>
      <w:color w:val="FFFFFF" w:themeColor="background1"/>
      <w:sz w:val="72"/>
      <w:szCs w:val="40"/>
    </w:rPr>
  </w:style>
  <w:style w:type="paragraph" w:styleId="Subtitle">
    <w:name w:val="Subtitle"/>
    <w:basedOn w:val="Normal"/>
    <w:link w:val="SubtitleChar"/>
    <w:uiPriority w:val="4"/>
    <w:rsid w:val="00CA01C0"/>
    <w:pPr>
      <w:contextualSpacing/>
    </w:pPr>
    <w:rPr>
      <w:rFonts w:eastAsia="Times New Roman" w:cs="Times New Roman"/>
      <w:b/>
      <w:color w:val="FFFFFF" w:themeColor="background1"/>
      <w:sz w:val="72"/>
    </w:rPr>
  </w:style>
  <w:style w:type="character" w:customStyle="1" w:styleId="SubtitleChar">
    <w:name w:val="Subtitle Char"/>
    <w:basedOn w:val="DefaultParagraphFont"/>
    <w:link w:val="Subtitle"/>
    <w:uiPriority w:val="4"/>
    <w:rsid w:val="00CA01C0"/>
    <w:rPr>
      <w:rFonts w:ascii="Brother 1816" w:eastAsia="Times New Roman" w:hAnsi="Brother 1816" w:cs="Times New Roman"/>
      <w:b/>
      <w:color w:val="FFFFFF" w:themeColor="background1"/>
      <w:sz w:val="72"/>
      <w:szCs w:val="22"/>
    </w:rPr>
  </w:style>
  <w:style w:type="paragraph" w:styleId="NoSpacing">
    <w:name w:val="No Spacing"/>
    <w:uiPriority w:val="1"/>
    <w:unhideWhenUsed/>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2C083D"/>
    <w:rPr>
      <w:rFonts w:ascii="Brother 1816" w:eastAsia="Times New Roman" w:hAnsi="Brother 1816" w:cs="Times New Roman"/>
      <w:b/>
      <w:sz w:val="40"/>
      <w:szCs w:val="40"/>
    </w:rPr>
  </w:style>
  <w:style w:type="character" w:customStyle="1" w:styleId="Heading3Char">
    <w:name w:val="Heading 3 Char"/>
    <w:basedOn w:val="DefaultParagraphFont"/>
    <w:link w:val="Heading3"/>
    <w:uiPriority w:val="2"/>
    <w:rsid w:val="007001CC"/>
    <w:rPr>
      <w:rFonts w:ascii="Brother 1816" w:eastAsia="Times New Roman" w:hAnsi="Brother 1816" w:cs="Times New Roman"/>
      <w:b/>
      <w:color w:val="161718" w:themeColor="text1"/>
      <w:sz w:val="32"/>
      <w:szCs w:val="32"/>
      <w:u w:val="single"/>
    </w:rPr>
  </w:style>
  <w:style w:type="character" w:customStyle="1" w:styleId="Heading4Char">
    <w:name w:val="Heading 4 Char"/>
    <w:basedOn w:val="DefaultParagraphFont"/>
    <w:link w:val="Heading4"/>
    <w:uiPriority w:val="2"/>
    <w:rsid w:val="005A4B2B"/>
    <w:rPr>
      <w:rFonts w:ascii="Brother 1816" w:eastAsia="Times New Roman" w:hAnsi="Brother 1816"/>
      <w:b/>
      <w:bCs/>
      <w:color w:val="515254"/>
      <w:sz w:val="28"/>
      <w:szCs w:val="28"/>
    </w:rPr>
  </w:style>
  <w:style w:type="paragraph" w:customStyle="1" w:styleId="Chapter">
    <w:name w:val="Chapter"/>
    <w:basedOn w:val="Normal"/>
    <w:uiPriority w:val="5"/>
    <w:unhideWhenUsed/>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rsid w:val="005A4B2B"/>
    <w:rPr>
      <w:rFonts w:ascii="Brother 1816" w:eastAsia="Times New Roman" w:hAnsi="Brother 1816"/>
      <w:b/>
      <w:bCs/>
      <w:color w:val="515254"/>
      <w:sz w:val="28"/>
      <w:szCs w:val="2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character" w:styleId="PageNumber">
    <w:name w:val="page number"/>
    <w:basedOn w:val="DefaultParagraphFont"/>
    <w:uiPriority w:val="99"/>
    <w:semiHidden/>
    <w:unhideWhenUsed/>
    <w:rsid w:val="001125BB"/>
  </w:style>
  <w:style w:type="paragraph" w:customStyle="1" w:styleId="Austin">
    <w:name w:val="Austin"/>
    <w:rsid w:val="001125BB"/>
    <w:pPr>
      <w:spacing w:after="160" w:line="259" w:lineRule="auto"/>
    </w:pPr>
    <w:rPr>
      <w:rFonts w:eastAsiaTheme="minorEastAsia" w:cs="Times New Roman"/>
      <w:sz w:val="3276"/>
      <w:szCs w:val="3276"/>
    </w:rPr>
  </w:style>
  <w:style w:type="paragraph" w:customStyle="1" w:styleId="51B995B1B0C44CEE8636A3F730A6B017">
    <w:name w:val="51B995B1B0C44CEE8636A3F730A6B017"/>
    <w:rsid w:val="001125BB"/>
    <w:pPr>
      <w:spacing w:after="160" w:line="259" w:lineRule="auto"/>
    </w:pPr>
    <w:rPr>
      <w:rFonts w:eastAsiaTheme="minorEastAsia"/>
      <w:sz w:val="22"/>
      <w:szCs w:val="22"/>
      <w:lang w:eastAsia="zh-CN"/>
    </w:rPr>
  </w:style>
  <w:style w:type="paragraph" w:customStyle="1" w:styleId="OpeningPage-CompanyInfo">
    <w:name w:val="Opening Page - Company Info"/>
    <w:basedOn w:val="Normal"/>
    <w:autoRedefine/>
    <w:rsid w:val="00CA708A"/>
    <w:rPr>
      <w:color w:val="FFFFFF" w:themeColor="background1"/>
      <w:szCs w:val="24"/>
    </w:rPr>
  </w:style>
  <w:style w:type="paragraph" w:customStyle="1" w:styleId="OpeningPage-CompanyName">
    <w:name w:val="Opening Page - Company Name"/>
    <w:basedOn w:val="Normal"/>
    <w:rsid w:val="00CA01C0"/>
    <w:rPr>
      <w:b/>
      <w:color w:val="FFFFFF" w:themeColor="background1"/>
      <w:sz w:val="40"/>
      <w:szCs w:val="24"/>
    </w:rPr>
  </w:style>
  <w:style w:type="paragraph" w:customStyle="1" w:styleId="HeaderSection-Font">
    <w:name w:val="Header Section - Font"/>
    <w:basedOn w:val="Normal"/>
    <w:rsid w:val="00CA01C0"/>
    <w:pPr>
      <w:jc w:val="center"/>
    </w:pPr>
    <w:rPr>
      <w:b/>
      <w:color w:val="FFFFFF" w:themeColor="background1"/>
    </w:rPr>
  </w:style>
  <w:style w:type="paragraph" w:customStyle="1" w:styleId="FooterSection-Font">
    <w:name w:val="Footer Section - Font"/>
    <w:basedOn w:val="Normal"/>
    <w:autoRedefine/>
    <w:rsid w:val="00CA01C0"/>
    <w:rPr>
      <w:color w:val="FFFFFF" w:themeColor="background1"/>
      <w:sz w:val="20"/>
      <w:szCs w:val="20"/>
    </w:rPr>
  </w:style>
  <w:style w:type="paragraph" w:customStyle="1" w:styleId="General">
    <w:name w:val="General"/>
    <w:basedOn w:val="Normal"/>
    <w:qFormat/>
    <w:rsid w:val="005A4B2B"/>
    <w:pPr>
      <w:spacing w:before="120" w:after="120" w:line="240" w:lineRule="auto"/>
    </w:pPr>
    <w:rPr>
      <w:rFonts w:eastAsia="Times New Roman"/>
      <w:color w:val="515254"/>
    </w:rPr>
  </w:style>
  <w:style w:type="paragraph" w:customStyle="1" w:styleId="Bullet">
    <w:name w:val="Bullet"/>
    <w:rsid w:val="00FB6983"/>
    <w:pPr>
      <w:numPr>
        <w:numId w:val="1"/>
      </w:numPr>
      <w:tabs>
        <w:tab w:val="left" w:pos="1080"/>
      </w:tabs>
      <w:spacing w:before="120" w:after="120"/>
      <w:jc w:val="both"/>
    </w:pPr>
    <w:rPr>
      <w:rFonts w:ascii="Calibri" w:eastAsia="Calibri" w:hAnsi="Calibri" w:cs="Calibri"/>
      <w:color w:val="000000"/>
      <w:sz w:val="22"/>
      <w:szCs w:val="22"/>
    </w:rPr>
  </w:style>
  <w:style w:type="paragraph" w:customStyle="1" w:styleId="Bullet2">
    <w:name w:val="Bullet2"/>
    <w:rsid w:val="00FB6983"/>
    <w:pPr>
      <w:numPr>
        <w:ilvl w:val="1"/>
        <w:numId w:val="2"/>
      </w:numPr>
      <w:spacing w:before="120" w:after="120"/>
      <w:jc w:val="both"/>
    </w:pPr>
    <w:rPr>
      <w:rFonts w:ascii="Arial Narrow" w:eastAsia="Calibri" w:hAnsi="Arial Narrow" w:cs="Calibri"/>
      <w:sz w:val="22"/>
      <w:szCs w:val="22"/>
    </w:rPr>
  </w:style>
  <w:style w:type="paragraph" w:customStyle="1" w:styleId="Bullet3">
    <w:name w:val="Bullet3"/>
    <w:basedOn w:val="BodyText"/>
    <w:rsid w:val="00FB6983"/>
    <w:pPr>
      <w:numPr>
        <w:numId w:val="3"/>
      </w:numPr>
      <w:spacing w:before="120" w:line="240" w:lineRule="auto"/>
      <w:jc w:val="both"/>
    </w:pPr>
    <w:rPr>
      <w:rFonts w:ascii="Arial Narrow" w:eastAsia="Calibri" w:hAnsi="Arial Narrow" w:cs="Calibri"/>
      <w:sz w:val="22"/>
      <w:szCs w:val="20"/>
    </w:rPr>
  </w:style>
  <w:style w:type="paragraph" w:styleId="ListBullet">
    <w:name w:val="List Bullet"/>
    <w:basedOn w:val="Normal"/>
    <w:rsid w:val="00FB6983"/>
    <w:pPr>
      <w:numPr>
        <w:numId w:val="4"/>
      </w:numPr>
      <w:spacing w:after="200"/>
    </w:pPr>
    <w:rPr>
      <w:rFonts w:ascii="Calibri" w:eastAsia="Times New Roman" w:hAnsi="Calibri" w:cs="Calibri"/>
      <w:sz w:val="22"/>
    </w:rPr>
  </w:style>
  <w:style w:type="paragraph" w:styleId="BodyText">
    <w:name w:val="Body Text"/>
    <w:basedOn w:val="Normal"/>
    <w:link w:val="BodyTextChar"/>
    <w:uiPriority w:val="99"/>
    <w:semiHidden/>
    <w:unhideWhenUsed/>
    <w:rsid w:val="00FB6983"/>
    <w:pPr>
      <w:spacing w:after="120"/>
    </w:pPr>
  </w:style>
  <w:style w:type="character" w:customStyle="1" w:styleId="BodyTextChar">
    <w:name w:val="Body Text Char"/>
    <w:basedOn w:val="DefaultParagraphFont"/>
    <w:link w:val="BodyText"/>
    <w:uiPriority w:val="99"/>
    <w:semiHidden/>
    <w:rsid w:val="00FB6983"/>
    <w:rPr>
      <w:rFonts w:ascii="Brother 1816" w:eastAsiaTheme="minorEastAsia" w:hAnsi="Brother 1816"/>
      <w:sz w:val="24"/>
      <w:szCs w:val="22"/>
    </w:rPr>
  </w:style>
  <w:style w:type="character" w:styleId="Hyperlink">
    <w:name w:val="Hyperlink"/>
    <w:basedOn w:val="DefaultParagraphFont"/>
    <w:uiPriority w:val="99"/>
    <w:unhideWhenUsed/>
    <w:rsid w:val="007001CC"/>
    <w:rPr>
      <w:b/>
      <w:color w:val="00263A"/>
      <w:u w:val="single"/>
    </w:rPr>
  </w:style>
  <w:style w:type="character" w:styleId="UnresolvedMention">
    <w:name w:val="Unresolved Mention"/>
    <w:basedOn w:val="DefaultParagraphFont"/>
    <w:uiPriority w:val="99"/>
    <w:semiHidden/>
    <w:unhideWhenUsed/>
    <w:rsid w:val="00FB6983"/>
    <w:rPr>
      <w:color w:val="605E5C"/>
      <w:shd w:val="clear" w:color="auto" w:fill="E1DFDD"/>
    </w:rPr>
  </w:style>
  <w:style w:type="character" w:styleId="FollowedHyperlink">
    <w:name w:val="FollowedHyperlink"/>
    <w:basedOn w:val="DefaultParagraphFont"/>
    <w:uiPriority w:val="99"/>
    <w:semiHidden/>
    <w:unhideWhenUsed/>
    <w:rsid w:val="003562D5"/>
    <w:rPr>
      <w:color w:val="93C842" w:themeColor="followedHyperlink"/>
      <w:u w:val="single"/>
    </w:rPr>
  </w:style>
  <w:style w:type="table" w:styleId="TableGrid">
    <w:name w:val="Table Grid"/>
    <w:basedOn w:val="TableNormal"/>
    <w:uiPriority w:val="39"/>
    <w:rsid w:val="00356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PositionStyle">
    <w:name w:val="Contact / Position Style"/>
    <w:basedOn w:val="General"/>
    <w:rsid w:val="003562D5"/>
  </w:style>
  <w:style w:type="paragraph" w:styleId="TOC2">
    <w:name w:val="toc 2"/>
    <w:basedOn w:val="General"/>
    <w:next w:val="Normal"/>
    <w:autoRedefine/>
    <w:uiPriority w:val="39"/>
    <w:unhideWhenUsed/>
    <w:rsid w:val="009C3AD9"/>
    <w:pPr>
      <w:ind w:left="720"/>
    </w:pPr>
    <w:rPr>
      <w:rFonts w:cs="Microsoft Sans Serif (Body)"/>
      <w:szCs w:val="20"/>
    </w:rPr>
  </w:style>
  <w:style w:type="paragraph" w:styleId="TOC1">
    <w:name w:val="toc 1"/>
    <w:basedOn w:val="General"/>
    <w:next w:val="Normal"/>
    <w:autoRedefine/>
    <w:uiPriority w:val="39"/>
    <w:unhideWhenUsed/>
    <w:rsid w:val="009C3AD9"/>
    <w:rPr>
      <w:rFonts w:cs="Microsoft Sans Serif (Body)"/>
      <w:bCs/>
      <w:szCs w:val="20"/>
    </w:rPr>
  </w:style>
  <w:style w:type="paragraph" w:styleId="TOC3">
    <w:name w:val="toc 3"/>
    <w:basedOn w:val="Normal"/>
    <w:next w:val="Normal"/>
    <w:autoRedefine/>
    <w:uiPriority w:val="39"/>
    <w:unhideWhenUsed/>
    <w:rsid w:val="009F0F87"/>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9F0F87"/>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9F0F87"/>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9F0F87"/>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9F0F87"/>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9F0F87"/>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9F0F87"/>
    <w:pPr>
      <w:ind w:left="1920"/>
    </w:pPr>
    <w:rPr>
      <w:rFonts w:asciiTheme="minorHAnsi" w:hAnsiTheme="minorHAnsi" w:cstheme="minorHAnsi"/>
      <w:sz w:val="18"/>
      <w:szCs w:val="18"/>
    </w:rPr>
  </w:style>
  <w:style w:type="paragraph" w:customStyle="1" w:styleId="TableofContents-Level1">
    <w:name w:val="Table of Contents - Level 1"/>
    <w:basedOn w:val="General"/>
    <w:rsid w:val="00173A5F"/>
    <w:pPr>
      <w:spacing w:line="360" w:lineRule="auto"/>
    </w:pPr>
    <w:rPr>
      <w:b/>
      <w:bCs/>
      <w:sz w:val="32"/>
      <w:szCs w:val="32"/>
    </w:rPr>
  </w:style>
  <w:style w:type="paragraph" w:customStyle="1" w:styleId="TableofContents-Level2">
    <w:name w:val="Table of Contents - Level 2"/>
    <w:basedOn w:val="General"/>
    <w:rsid w:val="00173A5F"/>
    <w:pPr>
      <w:spacing w:line="360" w:lineRule="auto"/>
      <w:ind w:left="720"/>
    </w:pPr>
    <w:rPr>
      <w:b/>
      <w:bCs/>
      <w:sz w:val="28"/>
      <w:szCs w:val="28"/>
    </w:rPr>
  </w:style>
  <w:style w:type="paragraph" w:customStyle="1" w:styleId="Contents-SectionFont">
    <w:name w:val="Contents - Section Font"/>
    <w:basedOn w:val="Heading3"/>
    <w:rsid w:val="009C3AD9"/>
    <w:pPr>
      <w:spacing w:after="120"/>
    </w:pPr>
    <w:rPr>
      <w:color w:val="4D5154" w:themeColor="text1" w:themeTint="BF"/>
      <w:sz w:val="48"/>
      <w:szCs w:val="48"/>
    </w:rPr>
  </w:style>
  <w:style w:type="paragraph" w:styleId="BalloonText">
    <w:name w:val="Balloon Text"/>
    <w:basedOn w:val="Normal"/>
    <w:link w:val="BalloonTextChar"/>
    <w:uiPriority w:val="99"/>
    <w:semiHidden/>
    <w:unhideWhenUsed/>
    <w:rsid w:val="009922C6"/>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922C6"/>
    <w:rPr>
      <w:rFonts w:ascii="Times New Roman" w:eastAsiaTheme="minorEastAsia" w:hAnsi="Times New Roman" w:cs="Times New Roman"/>
    </w:rPr>
  </w:style>
  <w:style w:type="paragraph" w:styleId="ListParagraph">
    <w:name w:val="List Paragraph"/>
    <w:basedOn w:val="Normal"/>
    <w:uiPriority w:val="34"/>
    <w:unhideWhenUsed/>
    <w:rsid w:val="004C3556"/>
    <w:pPr>
      <w:ind w:left="720"/>
      <w:contextualSpacing/>
    </w:pPr>
  </w:style>
  <w:style w:type="paragraph" w:customStyle="1" w:styleId="H2Hidden">
    <w:name w:val="H2 (Hidden)"/>
    <w:qFormat/>
    <w:rsid w:val="00763ED5"/>
    <w:rPr>
      <w:rFonts w:ascii="Brother 1816" w:eastAsia="Times New Roman" w:hAnsi="Brother 1816" w:cs="Times New Roman"/>
      <w:b/>
      <w:sz w:val="40"/>
      <w:szCs w:val="40"/>
    </w:rPr>
  </w:style>
  <w:style w:type="character" w:customStyle="1" w:styleId="Heading6Char">
    <w:name w:val="Heading 6 Char"/>
    <w:basedOn w:val="DefaultParagraphFont"/>
    <w:link w:val="Heading6"/>
    <w:uiPriority w:val="2"/>
    <w:semiHidden/>
    <w:rsid w:val="00763ED5"/>
    <w:rPr>
      <w:rFonts w:asciiTheme="majorHAnsi" w:eastAsiaTheme="majorEastAsia" w:hAnsiTheme="majorHAnsi" w:cstheme="majorBidi"/>
      <w:color w:val="51031E" w:themeColor="accent1" w:themeShade="7F"/>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747076">
      <w:bodyDiv w:val="1"/>
      <w:marLeft w:val="0"/>
      <w:marRight w:val="0"/>
      <w:marTop w:val="0"/>
      <w:marBottom w:val="0"/>
      <w:divBdr>
        <w:top w:val="none" w:sz="0" w:space="0" w:color="auto"/>
        <w:left w:val="none" w:sz="0" w:space="0" w:color="auto"/>
        <w:bottom w:val="none" w:sz="0" w:space="0" w:color="auto"/>
        <w:right w:val="none" w:sz="0" w:space="0" w:color="auto"/>
      </w:divBdr>
    </w:div>
    <w:div w:id="92937468">
      <w:bodyDiv w:val="1"/>
      <w:marLeft w:val="0"/>
      <w:marRight w:val="0"/>
      <w:marTop w:val="0"/>
      <w:marBottom w:val="0"/>
      <w:divBdr>
        <w:top w:val="none" w:sz="0" w:space="0" w:color="auto"/>
        <w:left w:val="none" w:sz="0" w:space="0" w:color="auto"/>
        <w:bottom w:val="none" w:sz="0" w:space="0" w:color="auto"/>
        <w:right w:val="none" w:sz="0" w:space="0" w:color="auto"/>
      </w:divBdr>
    </w:div>
    <w:div w:id="193858353">
      <w:bodyDiv w:val="1"/>
      <w:marLeft w:val="0"/>
      <w:marRight w:val="0"/>
      <w:marTop w:val="0"/>
      <w:marBottom w:val="0"/>
      <w:divBdr>
        <w:top w:val="none" w:sz="0" w:space="0" w:color="auto"/>
        <w:left w:val="none" w:sz="0" w:space="0" w:color="auto"/>
        <w:bottom w:val="none" w:sz="0" w:space="0" w:color="auto"/>
        <w:right w:val="none" w:sz="0" w:space="0" w:color="auto"/>
      </w:divBdr>
    </w:div>
    <w:div w:id="207650458">
      <w:bodyDiv w:val="1"/>
      <w:marLeft w:val="0"/>
      <w:marRight w:val="0"/>
      <w:marTop w:val="0"/>
      <w:marBottom w:val="0"/>
      <w:divBdr>
        <w:top w:val="none" w:sz="0" w:space="0" w:color="auto"/>
        <w:left w:val="none" w:sz="0" w:space="0" w:color="auto"/>
        <w:bottom w:val="none" w:sz="0" w:space="0" w:color="auto"/>
        <w:right w:val="none" w:sz="0" w:space="0" w:color="auto"/>
      </w:divBdr>
    </w:div>
    <w:div w:id="871379355">
      <w:bodyDiv w:val="1"/>
      <w:marLeft w:val="0"/>
      <w:marRight w:val="0"/>
      <w:marTop w:val="0"/>
      <w:marBottom w:val="0"/>
      <w:divBdr>
        <w:top w:val="none" w:sz="0" w:space="0" w:color="auto"/>
        <w:left w:val="none" w:sz="0" w:space="0" w:color="auto"/>
        <w:bottom w:val="none" w:sz="0" w:space="0" w:color="auto"/>
        <w:right w:val="none" w:sz="0" w:space="0" w:color="auto"/>
      </w:divBdr>
    </w:div>
    <w:div w:id="931934216">
      <w:bodyDiv w:val="1"/>
      <w:marLeft w:val="0"/>
      <w:marRight w:val="0"/>
      <w:marTop w:val="0"/>
      <w:marBottom w:val="0"/>
      <w:divBdr>
        <w:top w:val="none" w:sz="0" w:space="0" w:color="auto"/>
        <w:left w:val="none" w:sz="0" w:space="0" w:color="auto"/>
        <w:bottom w:val="none" w:sz="0" w:space="0" w:color="auto"/>
        <w:right w:val="none" w:sz="0" w:space="0" w:color="auto"/>
      </w:divBdr>
    </w:div>
    <w:div w:id="1274173873">
      <w:bodyDiv w:val="1"/>
      <w:marLeft w:val="0"/>
      <w:marRight w:val="0"/>
      <w:marTop w:val="0"/>
      <w:marBottom w:val="0"/>
      <w:divBdr>
        <w:top w:val="none" w:sz="0" w:space="0" w:color="auto"/>
        <w:left w:val="none" w:sz="0" w:space="0" w:color="auto"/>
        <w:bottom w:val="none" w:sz="0" w:space="0" w:color="auto"/>
        <w:right w:val="none" w:sz="0" w:space="0" w:color="auto"/>
      </w:divBdr>
    </w:div>
    <w:div w:id="1418793834">
      <w:bodyDiv w:val="1"/>
      <w:marLeft w:val="0"/>
      <w:marRight w:val="0"/>
      <w:marTop w:val="0"/>
      <w:marBottom w:val="0"/>
      <w:divBdr>
        <w:top w:val="none" w:sz="0" w:space="0" w:color="auto"/>
        <w:left w:val="none" w:sz="0" w:space="0" w:color="auto"/>
        <w:bottom w:val="none" w:sz="0" w:space="0" w:color="auto"/>
        <w:right w:val="none" w:sz="0" w:space="0" w:color="auto"/>
      </w:divBdr>
    </w:div>
    <w:div w:id="1487942190">
      <w:bodyDiv w:val="1"/>
      <w:marLeft w:val="0"/>
      <w:marRight w:val="0"/>
      <w:marTop w:val="0"/>
      <w:marBottom w:val="0"/>
      <w:divBdr>
        <w:top w:val="none" w:sz="0" w:space="0" w:color="auto"/>
        <w:left w:val="none" w:sz="0" w:space="0" w:color="auto"/>
        <w:bottom w:val="none" w:sz="0" w:space="0" w:color="auto"/>
        <w:right w:val="none" w:sz="0" w:space="0" w:color="auto"/>
      </w:divBdr>
    </w:div>
    <w:div w:id="1575118707">
      <w:bodyDiv w:val="1"/>
      <w:marLeft w:val="0"/>
      <w:marRight w:val="0"/>
      <w:marTop w:val="0"/>
      <w:marBottom w:val="0"/>
      <w:divBdr>
        <w:top w:val="none" w:sz="0" w:space="0" w:color="auto"/>
        <w:left w:val="none" w:sz="0" w:space="0" w:color="auto"/>
        <w:bottom w:val="none" w:sz="0" w:space="0" w:color="auto"/>
        <w:right w:val="none" w:sz="0" w:space="0" w:color="auto"/>
      </w:divBdr>
    </w:div>
    <w:div w:id="1637100963">
      <w:bodyDiv w:val="1"/>
      <w:marLeft w:val="0"/>
      <w:marRight w:val="0"/>
      <w:marTop w:val="0"/>
      <w:marBottom w:val="0"/>
      <w:divBdr>
        <w:top w:val="none" w:sz="0" w:space="0" w:color="auto"/>
        <w:left w:val="none" w:sz="0" w:space="0" w:color="auto"/>
        <w:bottom w:val="none" w:sz="0" w:space="0" w:color="auto"/>
        <w:right w:val="none" w:sz="0" w:space="0" w:color="auto"/>
      </w:divBdr>
    </w:div>
    <w:div w:id="1926113705">
      <w:bodyDiv w:val="1"/>
      <w:marLeft w:val="0"/>
      <w:marRight w:val="0"/>
      <w:marTop w:val="0"/>
      <w:marBottom w:val="0"/>
      <w:divBdr>
        <w:top w:val="none" w:sz="0" w:space="0" w:color="auto"/>
        <w:left w:val="none" w:sz="0" w:space="0" w:color="auto"/>
        <w:bottom w:val="none" w:sz="0" w:space="0" w:color="auto"/>
        <w:right w:val="none" w:sz="0" w:space="0" w:color="auto"/>
      </w:divBdr>
    </w:div>
    <w:div w:id="2003048118">
      <w:bodyDiv w:val="1"/>
      <w:marLeft w:val="0"/>
      <w:marRight w:val="0"/>
      <w:marTop w:val="0"/>
      <w:marBottom w:val="0"/>
      <w:divBdr>
        <w:top w:val="none" w:sz="0" w:space="0" w:color="auto"/>
        <w:left w:val="none" w:sz="0" w:space="0" w:color="auto"/>
        <w:bottom w:val="none" w:sz="0" w:space="0" w:color="auto"/>
        <w:right w:val="none" w:sz="0" w:space="0" w:color="auto"/>
      </w:divBdr>
    </w:div>
    <w:div w:id="2086103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catalog.usu.edu/content.php?catoid=12&amp;navoid=3785" TargetMode="External"/><Relationship Id="rId18" Type="http://schemas.openxmlformats.org/officeDocument/2006/relationships/hyperlink" Target="http://usubaseball.com/teams/?u=usubaseball&amp;s=basebal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usubaseball.com/teams/?u=usubaseball&amp;s=baseball" TargetMode="External"/><Relationship Id="rId7" Type="http://schemas.openxmlformats.org/officeDocument/2006/relationships/endnotes" Target="endnotes.xml"/><Relationship Id="rId12" Type="http://schemas.openxmlformats.org/officeDocument/2006/relationships/hyperlink" Target="https://catalog.usu.edu/content.php?catoid=12&amp;navoid=3817" TargetMode="External"/><Relationship Id="rId17" Type="http://schemas.openxmlformats.org/officeDocument/2006/relationships/hyperlink" Target="https://www.instagram.com/usubaseball/?hl=en"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usubaseball.com/teams/?u=usubaseball&amp;s=baseball" TargetMode="External"/><Relationship Id="rId20" Type="http://schemas.openxmlformats.org/officeDocument/2006/relationships/hyperlink" Target="mailto:joshua.ryan@usu.ed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lubbaseball.org/" TargetMode="External"/><Relationship Id="rId24" Type="http://schemas.openxmlformats.org/officeDocument/2006/relationships/hyperlink" Target="https://www.instagram.com/usubaseball/?hl=en" TargetMode="External"/><Relationship Id="rId5" Type="http://schemas.openxmlformats.org/officeDocument/2006/relationships/webSettings" Target="webSettings.xml"/><Relationship Id="rId15" Type="http://schemas.openxmlformats.org/officeDocument/2006/relationships/hyperlink" Target="https://www.usu.edu/campusrec/club_sports/club_sports_images/2018-2019_documents/Club%20Sports%20Manual%202018-2019.docx" TargetMode="External"/><Relationship Id="rId23" Type="http://schemas.openxmlformats.org/officeDocument/2006/relationships/hyperlink" Target="https://clubbaseball.org/info/documents/" TargetMode="Externa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mailto:vincent.rohrer@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lubbaseball.org/wp-content/uploads/2024/11/2025_NCBA_DI_Rules.pdf" TargetMode="External"/><Relationship Id="rId22" Type="http://schemas.openxmlformats.org/officeDocument/2006/relationships/hyperlink" Target="https://www.usu.edu/campusrec/competitive-sports/club-sports/team-resource" TargetMode="External"/><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cobanderson/Library/Group%20Containers/UBF8T346G9.Office/User%20Content.localized/Templates.localized/ospinsight_template_v01.05.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023D0C-19C0-4445-ABCA-F661CE29B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ospinsight_template_v01.05.dotx</Template>
  <TotalTime>42</TotalTime>
  <Pages>9</Pages>
  <Words>2014</Words>
  <Characters>11481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Anderson</dc:creator>
  <cp:keywords/>
  <dc:description/>
  <cp:lastModifiedBy>Vincent Rohrer</cp:lastModifiedBy>
  <cp:revision>6</cp:revision>
  <cp:lastPrinted>2022-08-29T22:33:00Z</cp:lastPrinted>
  <dcterms:created xsi:type="dcterms:W3CDTF">2022-08-29T22:33:00Z</dcterms:created>
  <dcterms:modified xsi:type="dcterms:W3CDTF">2025-02-05T16:24:00Z</dcterms:modified>
</cp:coreProperties>
</file>