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F32F7" w14:textId="77777777" w:rsidR="000E7C14" w:rsidRPr="001E4FFF" w:rsidRDefault="00A86C82" w:rsidP="000F4426">
      <w:pPr>
        <w:jc w:val="center"/>
        <w:outlineLvl w:val="0"/>
        <w:rPr>
          <w:b/>
          <w:bCs/>
        </w:rPr>
      </w:pPr>
      <w:r w:rsidRPr="001E4FFF">
        <w:rPr>
          <w:lang w:val="en-CA"/>
        </w:rPr>
        <w:fldChar w:fldCharType="begin"/>
      </w:r>
      <w:r w:rsidRPr="001E4FFF">
        <w:rPr>
          <w:lang w:val="en-CA"/>
        </w:rPr>
        <w:instrText xml:space="preserve"> SEQ CHAPTER \h \r 1</w:instrText>
      </w:r>
      <w:r w:rsidRPr="001E4FFF">
        <w:rPr>
          <w:lang w:val="en-CA"/>
        </w:rPr>
        <w:fldChar w:fldCharType="end"/>
      </w:r>
      <w:r w:rsidR="00C72967">
        <w:rPr>
          <w:b/>
          <w:lang w:val="en-CA"/>
        </w:rPr>
        <w:t>GENERAL WAIVER AND</w:t>
      </w:r>
      <w:r w:rsidR="002D1764" w:rsidRPr="001E4FFF">
        <w:rPr>
          <w:b/>
          <w:bCs/>
        </w:rPr>
        <w:t xml:space="preserve"> </w:t>
      </w:r>
      <w:r w:rsidR="00470290" w:rsidRPr="001E4FFF">
        <w:rPr>
          <w:b/>
          <w:bCs/>
        </w:rPr>
        <w:t>R</w:t>
      </w:r>
      <w:r w:rsidRPr="001E4FFF">
        <w:rPr>
          <w:b/>
          <w:bCs/>
        </w:rPr>
        <w:t xml:space="preserve">ELEASE </w:t>
      </w:r>
      <w:r w:rsidR="000E7C14" w:rsidRPr="001E4FFF">
        <w:rPr>
          <w:b/>
          <w:bCs/>
        </w:rPr>
        <w:t>AGREEMENT</w:t>
      </w:r>
    </w:p>
    <w:p w14:paraId="1862F763" w14:textId="77777777" w:rsidR="000E7C14" w:rsidRPr="001E4FFF" w:rsidRDefault="000E7C14" w:rsidP="000E7C14">
      <w:pPr>
        <w:jc w:val="center"/>
        <w:rPr>
          <w:b/>
          <w:bCs/>
        </w:rPr>
      </w:pPr>
    </w:p>
    <w:p w14:paraId="27B959A6" w14:textId="157A2139" w:rsidR="000E7C14" w:rsidRPr="001E4FFF" w:rsidRDefault="000E7C14" w:rsidP="0076574B">
      <w:pPr>
        <w:jc w:val="both"/>
      </w:pPr>
      <w:r w:rsidRPr="001E4FFF">
        <w:t xml:space="preserve">I, </w:t>
      </w:r>
      <w:r w:rsidR="00E43FA0" w:rsidRPr="001E4FFF">
        <w:t>____________________________________</w:t>
      </w:r>
      <w:r w:rsidR="00470290" w:rsidRPr="001E4FFF">
        <w:t>,</w:t>
      </w:r>
      <w:r w:rsidRPr="001E4FFF">
        <w:t xml:space="preserve"> in consideration </w:t>
      </w:r>
      <w:r w:rsidR="00CC7C53" w:rsidRPr="001E4FFF">
        <w:t>for the opportunity</w:t>
      </w:r>
      <w:r w:rsidR="00470290" w:rsidRPr="001E4FFF">
        <w:t xml:space="preserve"> to </w:t>
      </w:r>
      <w:r w:rsidRPr="001E4FFF">
        <w:t xml:space="preserve">participate in the </w:t>
      </w:r>
      <w:r w:rsidR="00470290" w:rsidRPr="001E4FFF">
        <w:t xml:space="preserve">following activity: </w:t>
      </w:r>
      <w:r w:rsidRPr="001E4FFF">
        <w:t xml:space="preserve"> </w:t>
      </w:r>
      <w:r w:rsidR="009F3BC5" w:rsidRPr="009F3BC5">
        <w:t>Stunt &amp; Dance Clinic November 14, 2026 Registration</w:t>
      </w:r>
      <w:r w:rsidR="009F3BC5">
        <w:t xml:space="preserve">. </w:t>
      </w:r>
      <w:r w:rsidR="009F3BC5" w:rsidRPr="009F3BC5">
        <w:t xml:space="preserve">Wayne Estes Center or HPR Building, </w:t>
      </w:r>
      <w:r w:rsidR="009F3BC5">
        <w:t>November, 14,</w:t>
      </w:r>
      <w:r w:rsidR="009F3BC5" w:rsidRPr="009F3BC5">
        <w:t xml:space="preserve"> 2026</w:t>
      </w:r>
      <w:r w:rsidRPr="001E4FFF">
        <w:t xml:space="preserve">, </w:t>
      </w:r>
      <w:r w:rsidR="00C2726B" w:rsidRPr="001E4FFF">
        <w:t>on behalf of my heirs, assigns, personal representative</w:t>
      </w:r>
      <w:r w:rsidR="00941A41" w:rsidRPr="001E4FFF">
        <w:t>,</w:t>
      </w:r>
      <w:r w:rsidR="00C2726B" w:rsidRPr="001E4FFF">
        <w:t xml:space="preserve"> and estate</w:t>
      </w:r>
      <w:r w:rsidR="00941A41" w:rsidRPr="001E4FFF">
        <w:t>,</w:t>
      </w:r>
      <w:r w:rsidR="00C2726B" w:rsidRPr="001E4FFF">
        <w:t xml:space="preserve"> hereby agree as follows</w:t>
      </w:r>
      <w:r w:rsidR="00F404E4" w:rsidRPr="001E4FFF">
        <w:t>:</w:t>
      </w:r>
    </w:p>
    <w:p w14:paraId="0CB0F020" w14:textId="77777777" w:rsidR="000E7C14" w:rsidRPr="001E4FFF" w:rsidRDefault="000E7C14" w:rsidP="000E7C14">
      <w:pPr>
        <w:jc w:val="both"/>
      </w:pPr>
    </w:p>
    <w:p w14:paraId="7AF8C5A7" w14:textId="77777777" w:rsidR="00F404E4" w:rsidRPr="00563B13" w:rsidRDefault="00F404E4" w:rsidP="001D3458">
      <w:pPr>
        <w:rPr>
          <w:bCs/>
        </w:rPr>
      </w:pPr>
      <w:r w:rsidRPr="001E4FFF">
        <w:rPr>
          <w:b/>
          <w:bCs/>
        </w:rPr>
        <w:t xml:space="preserve">ACCEPTANCE </w:t>
      </w:r>
      <w:r w:rsidR="000E7C14" w:rsidRPr="001E4FFF">
        <w:rPr>
          <w:b/>
          <w:bCs/>
        </w:rPr>
        <w:t>OF RISKS</w:t>
      </w:r>
      <w:r w:rsidRPr="001E4FFF">
        <w:rPr>
          <w:b/>
          <w:bCs/>
        </w:rPr>
        <w:t xml:space="preserve"> AND RESPONSIBILITY</w:t>
      </w:r>
      <w:r w:rsidR="000E7C14" w:rsidRPr="001E4FFF">
        <w:rPr>
          <w:b/>
          <w:bCs/>
        </w:rPr>
        <w:t>:</w:t>
      </w:r>
      <w:r w:rsidR="00563B13">
        <w:rPr>
          <w:b/>
          <w:bCs/>
        </w:rPr>
        <w:t xml:space="preserve">  </w:t>
      </w:r>
      <w:r w:rsidR="00273750">
        <w:t xml:space="preserve">I acknowledge that the Activity is </w:t>
      </w:r>
      <w:r w:rsidR="00563B13">
        <w:t>inherently hazardous and my participation in the Activity necessarily includes</w:t>
      </w:r>
      <w:r w:rsidR="00273750">
        <w:t xml:space="preserve"> certain risks which may result in </w:t>
      </w:r>
      <w:r w:rsidR="00273750" w:rsidRPr="001E4FFF">
        <w:t>loss or damage to property or injury, illness, or death to myself or others</w:t>
      </w:r>
      <w:r w:rsidR="00273750">
        <w:t>.</w:t>
      </w:r>
      <w:r w:rsidR="00563B13">
        <w:t xml:space="preserve">  I understand that these risks may be known or unknown, </w:t>
      </w:r>
      <w:r w:rsidR="00563B13" w:rsidRPr="0087451F">
        <w:rPr>
          <w:szCs w:val="18"/>
        </w:rPr>
        <w:t xml:space="preserve">identified or unidentified, </w:t>
      </w:r>
      <w:r w:rsidR="00563B13">
        <w:rPr>
          <w:szCs w:val="18"/>
        </w:rPr>
        <w:t xml:space="preserve">and </w:t>
      </w:r>
      <w:r w:rsidR="00563B13" w:rsidRPr="0087451F">
        <w:rPr>
          <w:szCs w:val="18"/>
        </w:rPr>
        <w:t>anticipated or unanticipated</w:t>
      </w:r>
      <w:r w:rsidR="00563B13">
        <w:rPr>
          <w:szCs w:val="18"/>
        </w:rPr>
        <w:t xml:space="preserve">. </w:t>
      </w:r>
      <w:r w:rsidR="00273750">
        <w:t xml:space="preserve"> </w:t>
      </w:r>
      <w:r w:rsidR="000102CA" w:rsidRPr="001E4FFF">
        <w:t xml:space="preserve">I also acknowledge that loss or damage to </w:t>
      </w:r>
      <w:r w:rsidR="009C7F12" w:rsidRPr="001E4FFF">
        <w:t>property</w:t>
      </w:r>
      <w:r w:rsidR="000102CA" w:rsidRPr="001E4FFF">
        <w:t xml:space="preserve"> or injury, illness, or death to myself or others </w:t>
      </w:r>
      <w:r w:rsidR="00576AFF" w:rsidRPr="001E4FFF">
        <w:t>may result from</w:t>
      </w:r>
      <w:r w:rsidR="000102CA" w:rsidRPr="001E4FFF">
        <w:t xml:space="preserve"> the </w:t>
      </w:r>
      <w:r w:rsidR="001D3458" w:rsidRPr="001E4FFF">
        <w:t>negligent acts of</w:t>
      </w:r>
      <w:r w:rsidR="000102CA" w:rsidRPr="001E4FFF">
        <w:t xml:space="preserve"> Activity participants or organizers (including Utah State University, its </w:t>
      </w:r>
      <w:r w:rsidR="000102CA" w:rsidRPr="001E4FFF">
        <w:rPr>
          <w:bCs/>
        </w:rPr>
        <w:t>agents, officers, employees, devisees and assigns (</w:t>
      </w:r>
      <w:r w:rsidR="00273750">
        <w:rPr>
          <w:bCs/>
        </w:rPr>
        <w:t>hereafter collectively, “USU”)).</w:t>
      </w:r>
      <w:r w:rsidR="00563B13">
        <w:rPr>
          <w:bCs/>
        </w:rPr>
        <w:t xml:space="preserve">  </w:t>
      </w:r>
      <w:r w:rsidR="00576AFF" w:rsidRPr="001E4FFF">
        <w:t>I voluntarily accept the risks and dangers associated with the Activity.</w:t>
      </w:r>
      <w:r w:rsidR="001D3458" w:rsidRPr="001E4FFF">
        <w:t xml:space="preserve">  I agree that I will be personally liable for any damages that occur as a result of m</w:t>
      </w:r>
      <w:r w:rsidR="00273750">
        <w:t xml:space="preserve">y participation in the Activity.  </w:t>
      </w:r>
      <w:r w:rsidR="001D3458" w:rsidRPr="001E4FFF">
        <w:t>During my participation in the Activity, I agree to adhere to appropriate safety standards to ensure the safety of myself, others, and associated property.</w:t>
      </w:r>
    </w:p>
    <w:p w14:paraId="34C38331" w14:textId="77777777" w:rsidR="000E7C14" w:rsidRPr="001E4FFF" w:rsidRDefault="000E7C14" w:rsidP="00576AFF">
      <w:pPr>
        <w:jc w:val="both"/>
      </w:pPr>
    </w:p>
    <w:p w14:paraId="4B8CBB74" w14:textId="77777777" w:rsidR="000E7C14" w:rsidRPr="001E4FFF" w:rsidRDefault="000E7C14" w:rsidP="001D3458">
      <w:r w:rsidRPr="001E4FFF">
        <w:rPr>
          <w:b/>
          <w:bCs/>
        </w:rPr>
        <w:t xml:space="preserve">RELEASE: </w:t>
      </w:r>
      <w:r w:rsidRPr="001E4FFF">
        <w:t>I hereby voluntarily release and forever discharge USU from any and all liability, claims, demands, attorney fees, actions, or rights of action which are related to, arise out of, or are in any way connected with my participation in the Activity, including specifically, but not limited to, the negligent acts or omissions of USU for any and all bodily injury, death, illness</w:t>
      </w:r>
      <w:r w:rsidR="00673983" w:rsidRPr="001E4FFF">
        <w:t>, disability,</w:t>
      </w:r>
      <w:r w:rsidRPr="001E4FFF">
        <w:t xml:space="preserve"> or damage to myself or to my property.  </w:t>
      </w:r>
      <w:r w:rsidR="001D3458" w:rsidRPr="001E4FFF">
        <w:t xml:space="preserve">I agree that USU is not liable for </w:t>
      </w:r>
      <w:r w:rsidR="00273750">
        <w:t>risks</w:t>
      </w:r>
      <w:r w:rsidR="001D3458" w:rsidRPr="001E4FFF">
        <w:t>, negligent acts, or any other liability that may arise in connection with my participation in the Activity.</w:t>
      </w:r>
    </w:p>
    <w:p w14:paraId="71002402" w14:textId="77777777" w:rsidR="000E7C14" w:rsidRPr="001E4FFF" w:rsidRDefault="000E7C14" w:rsidP="000E7C14">
      <w:pPr>
        <w:jc w:val="both"/>
      </w:pPr>
    </w:p>
    <w:p w14:paraId="2D725CE2" w14:textId="77777777" w:rsidR="000601A5" w:rsidRPr="001E4FFF" w:rsidRDefault="000601A5" w:rsidP="000601A5">
      <w:pPr>
        <w:jc w:val="both"/>
        <w:rPr>
          <w:b/>
        </w:rPr>
      </w:pPr>
      <w:r w:rsidRPr="001E4FFF">
        <w:rPr>
          <w:b/>
        </w:rPr>
        <w:t xml:space="preserve">INDEMNIFICATION: </w:t>
      </w:r>
      <w:r w:rsidR="00753972" w:rsidRPr="001E4FFF">
        <w:t>I hereby agree to</w:t>
      </w:r>
      <w:r w:rsidR="009C7F12" w:rsidRPr="001E4FFF">
        <w:t xml:space="preserve"> hold harmless and</w:t>
      </w:r>
      <w:r w:rsidR="00753972" w:rsidRPr="001E4FFF">
        <w:t xml:space="preserve"> indemnify USU </w:t>
      </w:r>
      <w:r w:rsidR="0028298F" w:rsidRPr="001E4FFF">
        <w:t>against</w:t>
      </w:r>
      <w:r w:rsidR="00753972" w:rsidRPr="001E4FFF">
        <w:t xml:space="preserve"> </w:t>
      </w:r>
      <w:r w:rsidR="009C7F12" w:rsidRPr="001E4FFF">
        <w:t xml:space="preserve">any and all losses, liabilities, </w:t>
      </w:r>
      <w:r w:rsidR="00941A41" w:rsidRPr="001E4FFF">
        <w:t>or</w:t>
      </w:r>
      <w:r w:rsidR="009C7F12" w:rsidRPr="001E4FFF">
        <w:t xml:space="preserve"> claims arising out of or connected to my participation in the Activity.</w:t>
      </w:r>
      <w:r w:rsidRPr="001E4FFF">
        <w:t xml:space="preserve">  </w:t>
      </w:r>
      <w:r w:rsidRPr="001E4FFF">
        <w:rPr>
          <w:bCs/>
        </w:rPr>
        <w:t>The indemnification obligations outlined herein extend to any and all costs and expenses, including attorney fees, incurred by USU in connection with any such loss, liability, or claim.</w:t>
      </w:r>
    </w:p>
    <w:p w14:paraId="17622332" w14:textId="77777777" w:rsidR="00753972" w:rsidRPr="001E4FFF" w:rsidRDefault="00753972" w:rsidP="000E7C14">
      <w:pPr>
        <w:jc w:val="both"/>
      </w:pPr>
    </w:p>
    <w:p w14:paraId="2AECE784" w14:textId="77777777" w:rsidR="00967E58" w:rsidRPr="001E4FFF" w:rsidRDefault="00967E58" w:rsidP="00E720C4">
      <w:pPr>
        <w:jc w:val="both"/>
        <w:rPr>
          <w:bCs/>
        </w:rPr>
      </w:pPr>
      <w:r w:rsidRPr="001E4FFF">
        <w:rPr>
          <w:b/>
          <w:bCs/>
        </w:rPr>
        <w:t xml:space="preserve">GOVERNING LAW AND JURISDICTION: </w:t>
      </w:r>
      <w:r w:rsidRPr="001E4FFF">
        <w:rPr>
          <w:bCs/>
        </w:rPr>
        <w:t xml:space="preserve">The laws of the state of Utah shall govern the validity, construction, and enforceability of this Agreement, without giving effect to its conflict of laws principles.  All suits, action, claims and causes of action relating to the </w:t>
      </w:r>
      <w:r w:rsidR="00F404E4" w:rsidRPr="001E4FFF">
        <w:rPr>
          <w:bCs/>
        </w:rPr>
        <w:t>validity</w:t>
      </w:r>
      <w:r w:rsidRPr="001E4FFF">
        <w:rPr>
          <w:bCs/>
        </w:rPr>
        <w:t>, construction and enforcement of this Agreement</w:t>
      </w:r>
      <w:r w:rsidR="002A4904" w:rsidRPr="001E4FFF">
        <w:rPr>
          <w:bCs/>
        </w:rPr>
        <w:t>.</w:t>
      </w:r>
    </w:p>
    <w:p w14:paraId="5D7A8F30" w14:textId="77777777" w:rsidR="00967E58" w:rsidRPr="001E4FFF" w:rsidRDefault="00967E58" w:rsidP="00E720C4">
      <w:pPr>
        <w:jc w:val="both"/>
        <w:rPr>
          <w:b/>
          <w:bCs/>
        </w:rPr>
      </w:pPr>
    </w:p>
    <w:p w14:paraId="41D41548" w14:textId="77777777" w:rsidR="00C36AB7" w:rsidRPr="001E4FFF" w:rsidRDefault="000E7C14" w:rsidP="00C2726B">
      <w:pPr>
        <w:jc w:val="both"/>
      </w:pPr>
      <w:r w:rsidRPr="001E4FFF">
        <w:rPr>
          <w:b/>
          <w:bCs/>
        </w:rPr>
        <w:t xml:space="preserve">ACKNOWLEDGEMENT OF EFFECT OF THIS AGREEMENT: </w:t>
      </w:r>
      <w:r w:rsidRPr="001E4FFF">
        <w:t xml:space="preserve">I understand and acknowledge that by signing this </w:t>
      </w:r>
      <w:r w:rsidR="000F4426" w:rsidRPr="001E4FFF">
        <w:t>Agreement</w:t>
      </w:r>
      <w:r w:rsidR="000F086D" w:rsidRPr="001E4FFF">
        <w:t xml:space="preserve">, I am agreeing to be bound by its terms and conditions. I acknowledge that by this Agreement, I have </w:t>
      </w:r>
      <w:r w:rsidR="008C5DA3" w:rsidRPr="001E4FFF">
        <w:t xml:space="preserve">freely and voluntarily </w:t>
      </w:r>
      <w:r w:rsidR="000F086D" w:rsidRPr="001E4FFF">
        <w:t xml:space="preserve">(a) </w:t>
      </w:r>
      <w:r w:rsidRPr="001E4FFF">
        <w:t xml:space="preserve">given up certain legal rights and/or possible claims </w:t>
      </w:r>
      <w:r w:rsidR="001D3458" w:rsidRPr="001E4FFF">
        <w:t>that</w:t>
      </w:r>
      <w:r w:rsidRPr="001E4FFF">
        <w:t xml:space="preserve"> I might otherwise assert or maintain against USU, including specifically, but not limited to, rights arising from or claims for the negl</w:t>
      </w:r>
      <w:r w:rsidR="000F086D" w:rsidRPr="001E4FFF">
        <w:t xml:space="preserve">igent acts or omissions of USU; and (b) </w:t>
      </w:r>
      <w:r w:rsidRPr="001E4FFF">
        <w:t xml:space="preserve">assumed responsibility and legal liability for the claims or other legal demands, including defense costs, which may be asserted by third parties against me as a result of my participation in this </w:t>
      </w:r>
      <w:r w:rsidR="000F086D" w:rsidRPr="001E4FFF">
        <w:t>Activity</w:t>
      </w:r>
      <w:r w:rsidRPr="001E4FFF">
        <w:t xml:space="preserve">. </w:t>
      </w:r>
      <w:r w:rsidR="00DA5D0D" w:rsidRPr="001E4FFF">
        <w:t>MY SIGNATURE BELOW INDICATES THAT I HAVE READ THIS ENTIRE AGREEMENT,</w:t>
      </w:r>
      <w:r w:rsidR="002F6237" w:rsidRPr="001E4FFF">
        <w:t xml:space="preserve"> </w:t>
      </w:r>
      <w:r w:rsidR="00DA5D0D" w:rsidRPr="001E4FFF">
        <w:t xml:space="preserve">UNDERSTAND THAT IT AFFECTS MY LEGAL RIGHTS, AND UNDERSTAND THAT IT WAIVES MY RIGHT TO SUE USU. </w:t>
      </w:r>
    </w:p>
    <w:tbl>
      <w:tblPr>
        <w:tblW w:w="0" w:type="auto"/>
        <w:tblLook w:val="04A0" w:firstRow="1" w:lastRow="0" w:firstColumn="1" w:lastColumn="0" w:noHBand="0" w:noVBand="1"/>
      </w:tblPr>
      <w:tblGrid>
        <w:gridCol w:w="3945"/>
        <w:gridCol w:w="4093"/>
        <w:gridCol w:w="1322"/>
      </w:tblGrid>
      <w:tr w:rsidR="0045549D" w:rsidRPr="001E4FFF" w14:paraId="2B54788E" w14:textId="77777777" w:rsidTr="00A86C82">
        <w:tc>
          <w:tcPr>
            <w:tcW w:w="4068" w:type="dxa"/>
            <w:shd w:val="clear" w:color="auto" w:fill="auto"/>
          </w:tcPr>
          <w:p w14:paraId="004133C4" w14:textId="77777777" w:rsidR="0045549D" w:rsidRPr="001E4FFF" w:rsidRDefault="0045549D" w:rsidP="000E7C14"/>
          <w:p w14:paraId="606B9A0D" w14:textId="77777777" w:rsidR="0045549D" w:rsidRPr="001E4FFF" w:rsidRDefault="0045549D" w:rsidP="000E7C14">
            <w:r w:rsidRPr="001E4FFF">
              <w:t>____________________________________</w:t>
            </w:r>
          </w:p>
        </w:tc>
        <w:tc>
          <w:tcPr>
            <w:tcW w:w="4140" w:type="dxa"/>
            <w:shd w:val="clear" w:color="auto" w:fill="auto"/>
          </w:tcPr>
          <w:p w14:paraId="1B01D93D" w14:textId="77777777" w:rsidR="0045549D" w:rsidRPr="001E4FFF" w:rsidRDefault="0045549D" w:rsidP="000E7C14"/>
          <w:p w14:paraId="30F7CC55" w14:textId="77777777" w:rsidR="0045549D" w:rsidRPr="001E4FFF" w:rsidRDefault="0045549D" w:rsidP="000E7C14">
            <w:r w:rsidRPr="001E4FFF">
              <w:t>______________________________________</w:t>
            </w:r>
          </w:p>
        </w:tc>
        <w:tc>
          <w:tcPr>
            <w:tcW w:w="1368" w:type="dxa"/>
            <w:shd w:val="clear" w:color="auto" w:fill="auto"/>
          </w:tcPr>
          <w:p w14:paraId="2D66A42F" w14:textId="77777777" w:rsidR="0045549D" w:rsidRPr="001E4FFF" w:rsidRDefault="0045549D" w:rsidP="000E7C14"/>
          <w:p w14:paraId="55B5679B" w14:textId="77777777" w:rsidR="0045549D" w:rsidRPr="001E4FFF" w:rsidRDefault="0045549D" w:rsidP="000E7C14">
            <w:r w:rsidRPr="001E4FFF">
              <w:t>___________</w:t>
            </w:r>
          </w:p>
        </w:tc>
      </w:tr>
      <w:tr w:rsidR="0045549D" w:rsidRPr="001E4FFF" w14:paraId="3FEE5E40" w14:textId="77777777" w:rsidTr="00A86C82">
        <w:tc>
          <w:tcPr>
            <w:tcW w:w="4068" w:type="dxa"/>
            <w:shd w:val="clear" w:color="auto" w:fill="auto"/>
          </w:tcPr>
          <w:p w14:paraId="62A1B1DB" w14:textId="77777777" w:rsidR="0045549D" w:rsidRPr="001E4FFF" w:rsidRDefault="0045549D" w:rsidP="00A86C82">
            <w:pPr>
              <w:jc w:val="both"/>
            </w:pPr>
            <w:r w:rsidRPr="001E4FFF">
              <w:t>Participant Name (please print)</w:t>
            </w:r>
          </w:p>
        </w:tc>
        <w:tc>
          <w:tcPr>
            <w:tcW w:w="4140" w:type="dxa"/>
            <w:shd w:val="clear" w:color="auto" w:fill="auto"/>
          </w:tcPr>
          <w:p w14:paraId="70310954" w14:textId="77777777" w:rsidR="0045549D" w:rsidRPr="001E4FFF" w:rsidRDefault="0045549D" w:rsidP="00A86C82">
            <w:pPr>
              <w:jc w:val="both"/>
            </w:pPr>
            <w:r w:rsidRPr="001E4FFF">
              <w:t>Signature</w:t>
            </w:r>
          </w:p>
        </w:tc>
        <w:tc>
          <w:tcPr>
            <w:tcW w:w="1368" w:type="dxa"/>
            <w:shd w:val="clear" w:color="auto" w:fill="auto"/>
          </w:tcPr>
          <w:p w14:paraId="243FD580" w14:textId="77777777" w:rsidR="0045549D" w:rsidRPr="001E4FFF" w:rsidRDefault="0045549D" w:rsidP="00A86C82">
            <w:pPr>
              <w:jc w:val="both"/>
            </w:pPr>
            <w:r w:rsidRPr="001E4FFF">
              <w:t>Date</w:t>
            </w:r>
          </w:p>
        </w:tc>
      </w:tr>
      <w:tr w:rsidR="0045549D" w:rsidRPr="001E4FFF" w14:paraId="7772B064" w14:textId="77777777" w:rsidTr="00A86C82">
        <w:tc>
          <w:tcPr>
            <w:tcW w:w="8208" w:type="dxa"/>
            <w:gridSpan w:val="2"/>
            <w:shd w:val="clear" w:color="auto" w:fill="auto"/>
          </w:tcPr>
          <w:p w14:paraId="36A2936B" w14:textId="77777777" w:rsidR="0045549D" w:rsidRPr="001E4FFF" w:rsidRDefault="0045549D" w:rsidP="000E7C14"/>
          <w:p w14:paraId="15FE455E" w14:textId="77777777" w:rsidR="0045549D" w:rsidRPr="001E4FFF" w:rsidRDefault="0045549D" w:rsidP="000E7C14">
            <w:r w:rsidRPr="001E4FFF">
              <w:t>_______________________________________________</w:t>
            </w:r>
            <w:r w:rsidR="001E4FFF">
              <w:t>_______________________________</w:t>
            </w:r>
          </w:p>
        </w:tc>
        <w:tc>
          <w:tcPr>
            <w:tcW w:w="1368" w:type="dxa"/>
            <w:shd w:val="clear" w:color="auto" w:fill="auto"/>
          </w:tcPr>
          <w:p w14:paraId="56B7E44A" w14:textId="77777777" w:rsidR="0045549D" w:rsidRPr="001E4FFF" w:rsidRDefault="0045549D" w:rsidP="000E7C14"/>
          <w:p w14:paraId="67BDCD1D" w14:textId="77777777" w:rsidR="0045549D" w:rsidRPr="001E4FFF" w:rsidRDefault="0045549D" w:rsidP="000E7C14">
            <w:r w:rsidRPr="001E4FFF">
              <w:t>___________</w:t>
            </w:r>
          </w:p>
        </w:tc>
      </w:tr>
      <w:tr w:rsidR="0045549D" w:rsidRPr="001E4FFF" w14:paraId="5E6971EE" w14:textId="77777777" w:rsidTr="00A86C82">
        <w:tc>
          <w:tcPr>
            <w:tcW w:w="8208" w:type="dxa"/>
            <w:gridSpan w:val="2"/>
            <w:shd w:val="clear" w:color="auto" w:fill="auto"/>
          </w:tcPr>
          <w:p w14:paraId="05E5EAE3" w14:textId="77777777" w:rsidR="0045549D" w:rsidRPr="001E4FFF" w:rsidRDefault="0045549D" w:rsidP="000E7C14">
            <w:r w:rsidRPr="001E4FFF">
              <w:t>Address</w:t>
            </w:r>
          </w:p>
        </w:tc>
        <w:tc>
          <w:tcPr>
            <w:tcW w:w="1368" w:type="dxa"/>
            <w:shd w:val="clear" w:color="auto" w:fill="auto"/>
          </w:tcPr>
          <w:p w14:paraId="6070B1FF" w14:textId="77777777" w:rsidR="0045549D" w:rsidRPr="001E4FFF" w:rsidRDefault="0045549D" w:rsidP="000E7C14">
            <w:r w:rsidRPr="001E4FFF">
              <w:t>Age</w:t>
            </w:r>
          </w:p>
        </w:tc>
      </w:tr>
    </w:tbl>
    <w:p w14:paraId="0E449FB1" w14:textId="77777777" w:rsidR="000F086D" w:rsidRPr="001E4FFF" w:rsidRDefault="000F086D" w:rsidP="00C2726B">
      <w:pPr>
        <w:rPr>
          <w:b/>
          <w:bCs/>
        </w:rPr>
      </w:pPr>
    </w:p>
    <w:sectPr w:rsidR="000F086D" w:rsidRPr="001E4FFF" w:rsidSect="00C36AB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1CBE9" w14:textId="77777777" w:rsidR="00447651" w:rsidRDefault="00447651" w:rsidP="00C36AB7">
      <w:r>
        <w:separator/>
      </w:r>
    </w:p>
  </w:endnote>
  <w:endnote w:type="continuationSeparator" w:id="0">
    <w:p w14:paraId="67634E87" w14:textId="77777777" w:rsidR="00447651" w:rsidRDefault="00447651" w:rsidP="00C36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7ABA0" w14:textId="77777777" w:rsidR="009919BC" w:rsidRDefault="009919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760F8" w14:textId="77777777" w:rsidR="00C36AB7" w:rsidRDefault="00C36AB7">
    <w:pPr>
      <w:pStyle w:val="Footer"/>
    </w:pPr>
    <w:r>
      <w:t xml:space="preserve">Page </w:t>
    </w:r>
    <w:r>
      <w:fldChar w:fldCharType="begin"/>
    </w:r>
    <w:r>
      <w:instrText xml:space="preserve"> PAGE </w:instrText>
    </w:r>
    <w:r>
      <w:fldChar w:fldCharType="separate"/>
    </w:r>
    <w:r w:rsidR="009919BC">
      <w:rPr>
        <w:noProof/>
      </w:rPr>
      <w:t>1</w:t>
    </w:r>
    <w:r>
      <w:fldChar w:fldCharType="end"/>
    </w:r>
    <w:r>
      <w:t xml:space="preserve"> of </w:t>
    </w:r>
    <w:fldSimple w:instr=" NUMPAGES ">
      <w:r w:rsidR="009919BC">
        <w:rPr>
          <w:noProof/>
        </w:rPr>
        <w:t>1</w:t>
      </w:r>
    </w:fldSimple>
    <w:r>
      <w:tab/>
    </w:r>
    <w:r>
      <w:tab/>
    </w:r>
    <w:r w:rsidR="009919BC">
      <w:t xml:space="preserve">RISK </w:t>
    </w:r>
    <w:proofErr w:type="spellStart"/>
    <w:r w:rsidR="009919BC">
      <w:t>tmpl</w:t>
    </w:r>
    <w:proofErr w:type="spellEnd"/>
    <w:r>
      <w:t xml:space="preserve"> </w:t>
    </w:r>
    <w:r w:rsidR="004837C3">
      <w:t>01.25</w:t>
    </w:r>
    <w:r w:rsidR="00F404E4">
      <w:t>.17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8C61C" w14:textId="77777777" w:rsidR="009919BC" w:rsidRDefault="00991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0E88F" w14:textId="77777777" w:rsidR="00447651" w:rsidRDefault="00447651" w:rsidP="00C36AB7">
      <w:r>
        <w:separator/>
      </w:r>
    </w:p>
  </w:footnote>
  <w:footnote w:type="continuationSeparator" w:id="0">
    <w:p w14:paraId="6A21E7CC" w14:textId="77777777" w:rsidR="00447651" w:rsidRDefault="00447651" w:rsidP="00C36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BCE6E" w14:textId="77777777" w:rsidR="009919BC" w:rsidRDefault="00991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0062C" w14:textId="77777777" w:rsidR="009919BC" w:rsidRDefault="009919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01B9F" w14:textId="77777777" w:rsidR="009919BC" w:rsidRDefault="00991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D34D2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0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BC5"/>
    <w:rsid w:val="000102CA"/>
    <w:rsid w:val="000257BD"/>
    <w:rsid w:val="000601A5"/>
    <w:rsid w:val="00064C34"/>
    <w:rsid w:val="000C42A5"/>
    <w:rsid w:val="000D2F87"/>
    <w:rsid w:val="000E7C14"/>
    <w:rsid w:val="000F086D"/>
    <w:rsid w:val="000F4426"/>
    <w:rsid w:val="00137AAB"/>
    <w:rsid w:val="001C72C0"/>
    <w:rsid w:val="001D3458"/>
    <w:rsid w:val="001E4FFF"/>
    <w:rsid w:val="00273750"/>
    <w:rsid w:val="0028298F"/>
    <w:rsid w:val="002A4904"/>
    <w:rsid w:val="002D1764"/>
    <w:rsid w:val="002F6237"/>
    <w:rsid w:val="003C18D7"/>
    <w:rsid w:val="00447651"/>
    <w:rsid w:val="0045549D"/>
    <w:rsid w:val="00470290"/>
    <w:rsid w:val="004837C3"/>
    <w:rsid w:val="005057D4"/>
    <w:rsid w:val="00563B13"/>
    <w:rsid w:val="00576AFF"/>
    <w:rsid w:val="005B784C"/>
    <w:rsid w:val="00603860"/>
    <w:rsid w:val="00673983"/>
    <w:rsid w:val="00753972"/>
    <w:rsid w:val="00761E43"/>
    <w:rsid w:val="0076574B"/>
    <w:rsid w:val="00782518"/>
    <w:rsid w:val="007C478B"/>
    <w:rsid w:val="008C5DA3"/>
    <w:rsid w:val="00941A41"/>
    <w:rsid w:val="00967E58"/>
    <w:rsid w:val="009919BC"/>
    <w:rsid w:val="009C7F12"/>
    <w:rsid w:val="009D5292"/>
    <w:rsid w:val="009F3BC5"/>
    <w:rsid w:val="00A6301E"/>
    <w:rsid w:val="00A86C82"/>
    <w:rsid w:val="00AC20EF"/>
    <w:rsid w:val="00C23FF4"/>
    <w:rsid w:val="00C2726B"/>
    <w:rsid w:val="00C31F3E"/>
    <w:rsid w:val="00C36AB7"/>
    <w:rsid w:val="00C72967"/>
    <w:rsid w:val="00CC7C53"/>
    <w:rsid w:val="00D314DB"/>
    <w:rsid w:val="00DA5D0D"/>
    <w:rsid w:val="00E16A2C"/>
    <w:rsid w:val="00E43FA0"/>
    <w:rsid w:val="00E657A4"/>
    <w:rsid w:val="00E720C4"/>
    <w:rsid w:val="00F404E4"/>
    <w:rsid w:val="00FD223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D9AA3F"/>
  <w14:defaultImageDpi w14:val="32767"/>
  <w15:chartTrackingRefBased/>
  <w15:docId w15:val="{F9B0B3D8-5712-4118-B446-7FA14099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D654D"/>
    <w:pPr>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AB7"/>
    <w:pPr>
      <w:tabs>
        <w:tab w:val="center" w:pos="4680"/>
        <w:tab w:val="right" w:pos="9360"/>
      </w:tabs>
    </w:pPr>
  </w:style>
  <w:style w:type="character" w:customStyle="1" w:styleId="HeaderChar">
    <w:name w:val="Header Char"/>
    <w:basedOn w:val="DefaultParagraphFont"/>
    <w:link w:val="Header"/>
    <w:uiPriority w:val="99"/>
    <w:rsid w:val="00C36AB7"/>
  </w:style>
  <w:style w:type="paragraph" w:styleId="Footer">
    <w:name w:val="footer"/>
    <w:basedOn w:val="Normal"/>
    <w:link w:val="FooterChar"/>
    <w:uiPriority w:val="99"/>
    <w:unhideWhenUsed/>
    <w:rsid w:val="00C36AB7"/>
    <w:pPr>
      <w:tabs>
        <w:tab w:val="center" w:pos="4680"/>
        <w:tab w:val="right" w:pos="9360"/>
      </w:tabs>
    </w:pPr>
  </w:style>
  <w:style w:type="character" w:customStyle="1" w:styleId="FooterChar">
    <w:name w:val="Footer Char"/>
    <w:basedOn w:val="DefaultParagraphFont"/>
    <w:link w:val="Footer"/>
    <w:uiPriority w:val="99"/>
    <w:rsid w:val="00C36AB7"/>
  </w:style>
  <w:style w:type="table" w:styleId="TableGrid">
    <w:name w:val="Table Grid"/>
    <w:basedOn w:val="TableNormal"/>
    <w:uiPriority w:val="59"/>
    <w:rsid w:val="00E72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7E58"/>
    <w:rPr>
      <w:sz w:val="18"/>
      <w:szCs w:val="18"/>
    </w:rPr>
  </w:style>
  <w:style w:type="character" w:customStyle="1" w:styleId="BalloonTextChar">
    <w:name w:val="Balloon Text Char"/>
    <w:link w:val="BalloonText"/>
    <w:uiPriority w:val="99"/>
    <w:semiHidden/>
    <w:rsid w:val="00967E5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2248495\Downloads\01.25.17%20General%20Activity%20Waiver%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01.25.17 General Activity Waiver (2)</Template>
  <TotalTime>1</TotalTime>
  <Pages>1</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The undersigned, as Lessee of the equipment described above (“Equipment”), hereby agrees to lease from Beaver Creek Lodge, Inc</vt:lpstr>
    </vt:vector>
  </TitlesOfParts>
  <Company>Bearnson &amp; Peck, L.C.</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undersigned, as Lessee of the equipment described above (“Equipment”), hereby agrees to lease from Beaver Creek Lodge, Inc</dc:title>
  <dc:subject/>
  <dc:creator>David Higashi</dc:creator>
  <cp:keywords/>
  <cp:lastModifiedBy>David Higashi</cp:lastModifiedBy>
  <cp:revision>2</cp:revision>
  <cp:lastPrinted>2017-01-24T22:46:00Z</cp:lastPrinted>
  <dcterms:created xsi:type="dcterms:W3CDTF">2026-10-07T17:09:00Z</dcterms:created>
  <dcterms:modified xsi:type="dcterms:W3CDTF">2026-10-07T17:09:00Z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57269166-1f1a-4581-a68e-37497fb16f82</vt:lpwstr>
  </property>
</Properties>
</file>